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page" w:horzAnchor="margin" w:tblpY="1501"/>
        <w:tblW w:w="5000" w:type="pct"/>
        <w:tblLook w:val="04A0" w:firstRow="1" w:lastRow="0" w:firstColumn="1" w:lastColumn="0" w:noHBand="0" w:noVBand="1"/>
      </w:tblPr>
      <w:tblGrid>
        <w:gridCol w:w="369"/>
        <w:gridCol w:w="6435"/>
        <w:gridCol w:w="3635"/>
        <w:gridCol w:w="361"/>
      </w:tblGrid>
      <w:tr w:rsidR="00A354D1" w:rsidRPr="00A06F7A" w14:paraId="6D688D87" w14:textId="77777777" w:rsidTr="00226EA9">
        <w:trPr>
          <w:trHeight w:val="983"/>
        </w:trPr>
        <w:tc>
          <w:tcPr>
            <w:tcW w:w="171" w:type="pct"/>
            <w:shd w:val="clear" w:color="auto" w:fill="auto"/>
          </w:tcPr>
          <w:p w14:paraId="306FB4FE" w14:textId="77777777" w:rsidR="00265218" w:rsidRPr="00A06F7A" w:rsidRDefault="00265218" w:rsidP="00226EA9">
            <w:pPr>
              <w:pStyle w:val="Title"/>
              <w:jc w:val="left"/>
              <w:rPr>
                <w:rFonts w:ascii="Arial Narrow" w:hAnsi="Arial Narrow"/>
                <w:color w:val="FFFFFF" w:themeColor="background1"/>
              </w:rPr>
            </w:pPr>
          </w:p>
        </w:tc>
        <w:tc>
          <w:tcPr>
            <w:tcW w:w="2979" w:type="pct"/>
            <w:shd w:val="clear" w:color="auto" w:fill="1F497D" w:themeFill="text2"/>
            <w:vAlign w:val="center"/>
          </w:tcPr>
          <w:p w14:paraId="487F396F" w14:textId="77777777" w:rsidR="00F635A5" w:rsidRPr="00A06F7A" w:rsidRDefault="007E2F3D" w:rsidP="00226EA9">
            <w:pPr>
              <w:pStyle w:val="Heading2"/>
              <w:jc w:val="left"/>
              <w:rPr>
                <w:rFonts w:ascii="Arial Narrow" w:hAnsi="Arial Narrow"/>
                <w:b/>
                <w:color w:val="FFFFFF" w:themeColor="background1"/>
              </w:rPr>
            </w:pPr>
            <w:r w:rsidRPr="00A06F7A">
              <w:rPr>
                <w:rFonts w:ascii="Arial Narrow" w:hAnsi="Arial Narrow"/>
                <w:b/>
                <w:color w:val="FFFFFF" w:themeColor="background1"/>
              </w:rPr>
              <w:t xml:space="preserve">REQUEST FOR </w:t>
            </w:r>
            <w:r w:rsidR="00F635A5" w:rsidRPr="00A06F7A">
              <w:rPr>
                <w:rFonts w:ascii="Arial Narrow" w:hAnsi="Arial Narrow"/>
                <w:b/>
                <w:color w:val="FFFFFF" w:themeColor="background1"/>
              </w:rPr>
              <w:t xml:space="preserve">APPOINTMENT OF </w:t>
            </w:r>
          </w:p>
          <w:p w14:paraId="53CB23E6" w14:textId="77777777" w:rsidR="00265218" w:rsidRPr="00A06F7A" w:rsidRDefault="00F635A5" w:rsidP="00226EA9">
            <w:pPr>
              <w:pStyle w:val="Heading2"/>
              <w:jc w:val="left"/>
              <w:rPr>
                <w:rFonts w:ascii="Arial Narrow" w:hAnsi="Arial Narrow"/>
                <w:b/>
                <w:color w:val="FFFFFF" w:themeColor="background1"/>
              </w:rPr>
            </w:pPr>
            <w:r w:rsidRPr="00A06F7A">
              <w:rPr>
                <w:rFonts w:ascii="Arial Narrow" w:hAnsi="Arial Narrow"/>
                <w:b/>
                <w:color w:val="FFFFFF" w:themeColor="background1"/>
              </w:rPr>
              <w:t>PRAESIDIUM</w:t>
            </w:r>
            <w:r w:rsidR="00A354D1" w:rsidRPr="00A06F7A">
              <w:rPr>
                <w:rFonts w:ascii="Arial Narrow" w:hAnsi="Arial Narrow"/>
                <w:b/>
                <w:color w:val="FFFFFF" w:themeColor="background1"/>
              </w:rPr>
              <w:t xml:space="preserve"> OFFICER(S)</w:t>
            </w:r>
          </w:p>
        </w:tc>
        <w:tc>
          <w:tcPr>
            <w:tcW w:w="1683" w:type="pct"/>
            <w:shd w:val="clear" w:color="auto" w:fill="auto"/>
          </w:tcPr>
          <w:p w14:paraId="332D20D2" w14:textId="042F7DE0" w:rsidR="00265218" w:rsidRPr="00A06F7A" w:rsidRDefault="00265218" w:rsidP="00226EA9">
            <w:pPr>
              <w:pStyle w:val="Title"/>
              <w:rPr>
                <w:rFonts w:ascii="Arial Narrow" w:hAnsi="Arial Narrow"/>
                <w:color w:val="FFFFFF" w:themeColor="background1"/>
              </w:rPr>
            </w:pPr>
          </w:p>
        </w:tc>
        <w:tc>
          <w:tcPr>
            <w:tcW w:w="167" w:type="pct"/>
            <w:shd w:val="clear" w:color="auto" w:fill="auto"/>
          </w:tcPr>
          <w:p w14:paraId="6550F233" w14:textId="77777777" w:rsidR="00265218" w:rsidRPr="00A06F7A" w:rsidRDefault="00265218" w:rsidP="00226EA9">
            <w:pPr>
              <w:pStyle w:val="Title"/>
              <w:rPr>
                <w:rFonts w:ascii="Arial Narrow" w:hAnsi="Arial Narrow"/>
                <w:color w:val="FFFFFF" w:themeColor="background1"/>
              </w:rPr>
            </w:pPr>
          </w:p>
        </w:tc>
      </w:tr>
    </w:tbl>
    <w:p w14:paraId="2E6B0E99" w14:textId="61BA3223" w:rsidR="00C5677B" w:rsidRPr="00A06F7A" w:rsidRDefault="00C5677B" w:rsidP="00D51F58">
      <w:pPr>
        <w:pStyle w:val="OmniPage1"/>
        <w:framePr w:w="10208" w:h="931" w:hRule="exact" w:hSpace="201" w:vSpace="201" w:wrap="around" w:vAnchor="page" w:hAnchor="page" w:x="910" w:y="2641"/>
        <w:ind w:right="48"/>
        <w:rPr>
          <w:rFonts w:ascii="Arial Narrow" w:hAnsi="Arial Narrow"/>
          <w:b/>
          <w:iCs/>
          <w:sz w:val="24"/>
          <w:szCs w:val="22"/>
        </w:rPr>
      </w:pPr>
      <w:r w:rsidRPr="00A06F7A">
        <w:rPr>
          <w:rFonts w:ascii="Arial Narrow" w:hAnsi="Arial Narrow"/>
          <w:b/>
          <w:sz w:val="24"/>
          <w:szCs w:val="22"/>
        </w:rPr>
        <w:t xml:space="preserve">To: </w:t>
      </w:r>
      <w:r w:rsidRPr="00A06F7A">
        <w:rPr>
          <w:rFonts w:ascii="Arial Narrow" w:hAnsi="Arial Narrow"/>
          <w:sz w:val="24"/>
          <w:szCs w:val="22"/>
        </w:rPr>
        <w:t xml:space="preserve"> </w:t>
      </w:r>
      <w:r w:rsidRPr="00A06F7A">
        <w:rPr>
          <w:rFonts w:ascii="Arial Narrow" w:hAnsi="Arial Narrow"/>
          <w:b/>
          <w:iCs/>
          <w:sz w:val="24"/>
          <w:szCs w:val="22"/>
        </w:rPr>
        <w:t xml:space="preserve">President </w:t>
      </w:r>
      <w:proofErr w:type="gramStart"/>
      <w:r w:rsidRPr="00A06F7A">
        <w:rPr>
          <w:rFonts w:ascii="Arial Narrow" w:hAnsi="Arial Narrow"/>
          <w:b/>
          <w:iCs/>
          <w:sz w:val="24"/>
          <w:szCs w:val="22"/>
        </w:rPr>
        <w:t>of</w:t>
      </w:r>
      <w:r w:rsidRPr="00A06F7A">
        <w:rPr>
          <w:rFonts w:ascii="Arial Narrow" w:hAnsi="Arial Narrow"/>
          <w:i/>
          <w:iCs/>
          <w:sz w:val="24"/>
          <w:szCs w:val="22"/>
        </w:rPr>
        <w:t xml:space="preserve"> </w:t>
      </w:r>
      <w:r w:rsidRPr="00A06F7A">
        <w:rPr>
          <w:rFonts w:ascii="Arial Narrow" w:hAnsi="Arial Narrow"/>
          <w:sz w:val="24"/>
          <w:szCs w:val="22"/>
        </w:rPr>
        <w:t xml:space="preserve"> </w:t>
      </w:r>
      <w:r w:rsidR="00D51F58" w:rsidRPr="00A06F7A">
        <w:rPr>
          <w:rFonts w:ascii="Arial Narrow" w:hAnsi="Arial Narrow"/>
          <w:sz w:val="24"/>
          <w:szCs w:val="22"/>
          <w:u w:val="single"/>
        </w:rPr>
        <w:t>_</w:t>
      </w:r>
      <w:proofErr w:type="gramEnd"/>
      <w:r w:rsidR="00D51F58" w:rsidRPr="00A06F7A">
        <w:rPr>
          <w:rFonts w:ascii="Arial Narrow" w:hAnsi="Arial Narrow"/>
          <w:sz w:val="24"/>
          <w:szCs w:val="22"/>
          <w:u w:val="single"/>
        </w:rPr>
        <w:t>________________________________________________________</w:t>
      </w:r>
      <w:r w:rsidRPr="00A06F7A">
        <w:rPr>
          <w:rFonts w:ascii="Arial Narrow" w:hAnsi="Arial Narrow"/>
          <w:sz w:val="24"/>
          <w:szCs w:val="22"/>
        </w:rPr>
        <w:t xml:space="preserve">                                   </w:t>
      </w:r>
      <w:r w:rsidRPr="00A06F7A">
        <w:rPr>
          <w:rFonts w:ascii="Arial Narrow" w:hAnsi="Arial Narrow"/>
          <w:b/>
          <w:sz w:val="24"/>
          <w:szCs w:val="22"/>
        </w:rPr>
        <w:t xml:space="preserve"> </w:t>
      </w:r>
    </w:p>
    <w:p w14:paraId="5C1BD9C0" w14:textId="77777777" w:rsidR="00C5677B" w:rsidRPr="00A06F7A" w:rsidRDefault="00C5677B" w:rsidP="00D51F58">
      <w:pPr>
        <w:pStyle w:val="OmniPage1"/>
        <w:framePr w:w="10208" w:h="931" w:hRule="exact" w:hSpace="201" w:vSpace="201" w:wrap="around" w:vAnchor="page" w:hAnchor="page" w:x="910" w:y="2641"/>
        <w:ind w:right="48"/>
        <w:rPr>
          <w:rFonts w:ascii="Arial Narrow" w:hAnsi="Arial Narrow"/>
          <w:b/>
          <w:sz w:val="24"/>
          <w:szCs w:val="22"/>
        </w:rPr>
      </w:pPr>
    </w:p>
    <w:p w14:paraId="337D703F" w14:textId="5CADB025" w:rsidR="00C5677B" w:rsidRPr="00A06F7A" w:rsidRDefault="00C5677B" w:rsidP="00D51F58">
      <w:pPr>
        <w:pStyle w:val="OmniPage1"/>
        <w:framePr w:w="10208" w:h="931" w:hRule="exact" w:hSpace="201" w:vSpace="201" w:wrap="around" w:vAnchor="page" w:hAnchor="page" w:x="910" w:y="2641"/>
        <w:ind w:right="48"/>
        <w:rPr>
          <w:rFonts w:ascii="Arial Narrow" w:hAnsi="Arial Narrow"/>
          <w:b/>
          <w:sz w:val="24"/>
          <w:szCs w:val="22"/>
        </w:rPr>
      </w:pPr>
      <w:r w:rsidRPr="00A06F7A">
        <w:rPr>
          <w:rFonts w:ascii="Arial Narrow" w:hAnsi="Arial Narrow"/>
          <w:b/>
          <w:sz w:val="24"/>
          <w:szCs w:val="22"/>
        </w:rPr>
        <w:t>From:</w:t>
      </w:r>
      <w:r w:rsidRPr="00A06F7A">
        <w:rPr>
          <w:rFonts w:ascii="Arial Narrow" w:hAnsi="Arial Narrow"/>
          <w:i/>
          <w:iCs/>
          <w:sz w:val="24"/>
          <w:szCs w:val="22"/>
        </w:rPr>
        <w:t xml:space="preserve"> </w:t>
      </w:r>
      <w:r w:rsidRPr="00A06F7A">
        <w:rPr>
          <w:rFonts w:ascii="Arial Narrow" w:hAnsi="Arial Narrow"/>
          <w:b/>
          <w:iCs/>
          <w:sz w:val="24"/>
          <w:szCs w:val="22"/>
        </w:rPr>
        <w:t>Praesidium</w:t>
      </w:r>
      <w:r w:rsidRPr="00A06F7A">
        <w:rPr>
          <w:rFonts w:ascii="Arial Narrow" w:hAnsi="Arial Narrow"/>
          <w:i/>
          <w:iCs/>
          <w:sz w:val="24"/>
          <w:szCs w:val="22"/>
        </w:rPr>
        <w:t xml:space="preserve"> </w:t>
      </w:r>
      <w:r w:rsidR="00D51F58" w:rsidRPr="00A06F7A">
        <w:rPr>
          <w:rFonts w:ascii="Arial Narrow" w:hAnsi="Arial Narrow"/>
          <w:sz w:val="24"/>
          <w:szCs w:val="22"/>
          <w:u w:val="single"/>
        </w:rPr>
        <w:t>_________________________________________________________</w:t>
      </w:r>
      <w:r w:rsidRPr="00A06F7A">
        <w:rPr>
          <w:rFonts w:ascii="Arial Narrow" w:hAnsi="Arial Narrow"/>
          <w:sz w:val="24"/>
          <w:szCs w:val="22"/>
        </w:rPr>
        <w:t xml:space="preserve">                                  </w:t>
      </w:r>
      <w:r w:rsidRPr="00A06F7A">
        <w:rPr>
          <w:rFonts w:ascii="Arial Narrow" w:hAnsi="Arial Narrow"/>
          <w:b/>
          <w:sz w:val="24"/>
          <w:szCs w:val="22"/>
        </w:rPr>
        <w:t xml:space="preserve"> </w:t>
      </w:r>
    </w:p>
    <w:p w14:paraId="6E47DE07" w14:textId="77777777" w:rsidR="00C5677B" w:rsidRPr="00A06F7A" w:rsidRDefault="00C5677B" w:rsidP="00D51F58">
      <w:pPr>
        <w:pStyle w:val="OmniPage1"/>
        <w:framePr w:w="10208" w:h="931" w:hRule="exact" w:hSpace="201" w:vSpace="201" w:wrap="around" w:vAnchor="page" w:hAnchor="page" w:x="910" w:y="2641"/>
        <w:ind w:right="48"/>
        <w:rPr>
          <w:rFonts w:ascii="Arial Narrow" w:hAnsi="Arial Narrow"/>
          <w:sz w:val="24"/>
          <w:szCs w:val="22"/>
        </w:rPr>
      </w:pPr>
    </w:p>
    <w:p w14:paraId="32437A12" w14:textId="77777777" w:rsidR="004F20B6" w:rsidRPr="00A06F7A" w:rsidRDefault="004F20B6" w:rsidP="00226EA9">
      <w:pPr>
        <w:pStyle w:val="OmniPage2"/>
        <w:framePr w:w="9310" w:h="881" w:hRule="exact" w:hSpace="201" w:vSpace="201" w:wrap="around" w:vAnchor="page" w:hAnchor="page" w:x="1040" w:y="3631"/>
        <w:tabs>
          <w:tab w:val="right" w:pos="2370"/>
        </w:tabs>
        <w:ind w:right="48"/>
        <w:rPr>
          <w:rFonts w:ascii="Arial Narrow" w:hAnsi="Arial Narrow"/>
          <w:b/>
          <w:i/>
          <w:sz w:val="24"/>
          <w:szCs w:val="22"/>
        </w:rPr>
      </w:pPr>
      <w:r w:rsidRPr="00A06F7A">
        <w:rPr>
          <w:rFonts w:ascii="Arial Narrow" w:hAnsi="Arial Narrow"/>
          <w:b/>
          <w:i/>
          <w:sz w:val="24"/>
          <w:szCs w:val="22"/>
        </w:rPr>
        <w:t>Dear President,</w:t>
      </w:r>
    </w:p>
    <w:p w14:paraId="61AEC400" w14:textId="77777777" w:rsidR="004F20B6" w:rsidRPr="00A06F7A" w:rsidRDefault="004F20B6" w:rsidP="00226EA9">
      <w:pPr>
        <w:pStyle w:val="OmniPage2"/>
        <w:framePr w:w="9310" w:h="881" w:hRule="exact" w:hSpace="201" w:vSpace="201" w:wrap="around" w:vAnchor="page" w:hAnchor="page" w:x="1040" w:y="3631"/>
        <w:tabs>
          <w:tab w:val="right" w:pos="7222"/>
        </w:tabs>
        <w:ind w:right="48"/>
        <w:rPr>
          <w:rFonts w:ascii="Arial Narrow" w:hAnsi="Arial Narrow"/>
          <w:sz w:val="24"/>
          <w:szCs w:val="22"/>
        </w:rPr>
      </w:pPr>
    </w:p>
    <w:p w14:paraId="08A22E70" w14:textId="71E111BC" w:rsidR="004F20B6" w:rsidRPr="00A06F7A" w:rsidRDefault="004F20B6" w:rsidP="00226EA9">
      <w:pPr>
        <w:pStyle w:val="OmniPage2"/>
        <w:framePr w:w="9310" w:h="881" w:hRule="exact" w:hSpace="201" w:vSpace="201" w:wrap="around" w:vAnchor="page" w:hAnchor="page" w:x="1040" w:y="3631"/>
        <w:tabs>
          <w:tab w:val="right" w:pos="7222"/>
        </w:tabs>
        <w:ind w:right="48"/>
        <w:rPr>
          <w:rFonts w:ascii="Arial Narrow" w:hAnsi="Arial Narrow"/>
          <w:b/>
          <w:bCs/>
          <w:sz w:val="24"/>
          <w:szCs w:val="22"/>
        </w:rPr>
      </w:pPr>
      <w:r w:rsidRPr="00A06F7A">
        <w:rPr>
          <w:rFonts w:ascii="Arial Narrow" w:hAnsi="Arial Narrow"/>
          <w:b/>
          <w:bCs/>
          <w:sz w:val="24"/>
          <w:szCs w:val="22"/>
        </w:rPr>
        <w:t xml:space="preserve">We, </w:t>
      </w:r>
    </w:p>
    <w:tbl>
      <w:tblPr>
        <w:tblStyle w:val="TableGrid"/>
        <w:tblW w:w="0" w:type="auto"/>
        <w:tblInd w:w="595" w:type="dxa"/>
        <w:tblLook w:val="04A0" w:firstRow="1" w:lastRow="0" w:firstColumn="1" w:lastColumn="0" w:noHBand="0" w:noVBand="1"/>
      </w:tblPr>
      <w:tblGrid>
        <w:gridCol w:w="3270"/>
        <w:gridCol w:w="3285"/>
        <w:gridCol w:w="3039"/>
      </w:tblGrid>
      <w:tr w:rsidR="00427519" w:rsidRPr="00A06F7A" w14:paraId="7E9E36FE" w14:textId="29FF40C2" w:rsidTr="00427519">
        <w:trPr>
          <w:trHeight w:val="326"/>
        </w:trPr>
        <w:tc>
          <w:tcPr>
            <w:tcW w:w="3270" w:type="dxa"/>
            <w:shd w:val="clear" w:color="auto" w:fill="1F497D" w:themeFill="text2"/>
          </w:tcPr>
          <w:p w14:paraId="2AAECA81" w14:textId="6FA85E59" w:rsidR="00427519" w:rsidRPr="00A06F7A" w:rsidRDefault="00427519" w:rsidP="00427519">
            <w:pPr>
              <w:pStyle w:val="OmniPage2"/>
              <w:tabs>
                <w:tab w:val="right" w:pos="7222"/>
              </w:tabs>
              <w:spacing w:line="360" w:lineRule="auto"/>
              <w:ind w:right="48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</w:rPr>
            </w:pPr>
            <w:r w:rsidRPr="00A06F7A">
              <w:rPr>
                <w:rFonts w:ascii="Arial Narrow" w:hAnsi="Arial Narrow"/>
                <w:b/>
                <w:bCs/>
                <w:color w:val="FFFFFF" w:themeColor="background1"/>
                <w:sz w:val="22"/>
              </w:rPr>
              <w:t>Name of Current Officer</w:t>
            </w:r>
          </w:p>
        </w:tc>
        <w:tc>
          <w:tcPr>
            <w:tcW w:w="3285" w:type="dxa"/>
            <w:shd w:val="clear" w:color="auto" w:fill="1F497D" w:themeFill="text2"/>
          </w:tcPr>
          <w:p w14:paraId="0E9B8085" w14:textId="65A9E5DF" w:rsidR="00427519" w:rsidRPr="00A06F7A" w:rsidRDefault="00427519" w:rsidP="00427519">
            <w:pPr>
              <w:pStyle w:val="OmniPage2"/>
              <w:tabs>
                <w:tab w:val="right" w:pos="7222"/>
              </w:tabs>
              <w:spacing w:line="360" w:lineRule="auto"/>
              <w:ind w:right="48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</w:rPr>
            </w:pPr>
            <w:r w:rsidRPr="00A06F7A">
              <w:rPr>
                <w:rFonts w:ascii="Arial Narrow" w:hAnsi="Arial Narrow"/>
                <w:b/>
                <w:bCs/>
                <w:color w:val="FFFFFF" w:themeColor="background1"/>
                <w:sz w:val="22"/>
              </w:rPr>
              <w:t>Officer Position</w:t>
            </w:r>
          </w:p>
        </w:tc>
        <w:tc>
          <w:tcPr>
            <w:tcW w:w="3039" w:type="dxa"/>
            <w:shd w:val="clear" w:color="auto" w:fill="1F497D" w:themeFill="text2"/>
          </w:tcPr>
          <w:p w14:paraId="4064141D" w14:textId="3187E792" w:rsidR="00427519" w:rsidRPr="00A06F7A" w:rsidRDefault="00427519" w:rsidP="00427519">
            <w:pPr>
              <w:pStyle w:val="OmniPage2"/>
              <w:tabs>
                <w:tab w:val="right" w:pos="7222"/>
              </w:tabs>
              <w:spacing w:line="360" w:lineRule="auto"/>
              <w:ind w:right="48"/>
              <w:jc w:val="center"/>
              <w:rPr>
                <w:rFonts w:ascii="Arial Narrow" w:hAnsi="Arial Narrow"/>
                <w:b/>
                <w:bCs/>
                <w:color w:val="FFFFFF" w:themeColor="background1"/>
                <w:sz w:val="22"/>
              </w:rPr>
            </w:pPr>
            <w:r w:rsidRPr="00A06F7A">
              <w:rPr>
                <w:rFonts w:ascii="Arial Narrow" w:hAnsi="Arial Narrow"/>
                <w:b/>
                <w:bCs/>
                <w:color w:val="FFFFFF" w:themeColor="background1"/>
                <w:sz w:val="22"/>
              </w:rPr>
              <w:t>Term</w:t>
            </w:r>
          </w:p>
        </w:tc>
      </w:tr>
      <w:tr w:rsidR="00427519" w:rsidRPr="00A06F7A" w14:paraId="5D5B05D1" w14:textId="5A647ADE" w:rsidTr="00427519">
        <w:trPr>
          <w:trHeight w:val="326"/>
        </w:trPr>
        <w:tc>
          <w:tcPr>
            <w:tcW w:w="3270" w:type="dxa"/>
          </w:tcPr>
          <w:p w14:paraId="16B0B5D2" w14:textId="77777777" w:rsidR="00427519" w:rsidRPr="00A06F7A" w:rsidRDefault="00427519" w:rsidP="00427519">
            <w:pPr>
              <w:pStyle w:val="OmniPage2"/>
              <w:tabs>
                <w:tab w:val="right" w:pos="7222"/>
              </w:tabs>
              <w:spacing w:line="360" w:lineRule="auto"/>
              <w:ind w:right="48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285" w:type="dxa"/>
          </w:tcPr>
          <w:p w14:paraId="143C0365" w14:textId="77777777" w:rsidR="00427519" w:rsidRPr="00A06F7A" w:rsidRDefault="00427519" w:rsidP="00427519">
            <w:pPr>
              <w:pStyle w:val="OmniPage2"/>
              <w:tabs>
                <w:tab w:val="right" w:pos="7222"/>
              </w:tabs>
              <w:spacing w:line="360" w:lineRule="auto"/>
              <w:ind w:right="48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039" w:type="dxa"/>
          </w:tcPr>
          <w:p w14:paraId="5BCA8AC9" w14:textId="77777777" w:rsidR="00427519" w:rsidRPr="00A06F7A" w:rsidRDefault="00427519" w:rsidP="00427519">
            <w:pPr>
              <w:pStyle w:val="OmniPage2"/>
              <w:tabs>
                <w:tab w:val="right" w:pos="7222"/>
              </w:tabs>
              <w:spacing w:line="360" w:lineRule="auto"/>
              <w:ind w:right="48"/>
              <w:jc w:val="center"/>
              <w:rPr>
                <w:rFonts w:ascii="Arial Narrow" w:hAnsi="Arial Narrow"/>
                <w:sz w:val="22"/>
              </w:rPr>
            </w:pPr>
          </w:p>
        </w:tc>
      </w:tr>
      <w:tr w:rsidR="00427519" w:rsidRPr="00A06F7A" w14:paraId="6DC18826" w14:textId="043B2FB1" w:rsidTr="00427519">
        <w:trPr>
          <w:trHeight w:val="326"/>
        </w:trPr>
        <w:tc>
          <w:tcPr>
            <w:tcW w:w="3270" w:type="dxa"/>
          </w:tcPr>
          <w:p w14:paraId="07FB11C0" w14:textId="77777777" w:rsidR="00427519" w:rsidRPr="00A06F7A" w:rsidRDefault="00427519" w:rsidP="00427519">
            <w:pPr>
              <w:pStyle w:val="OmniPage2"/>
              <w:tabs>
                <w:tab w:val="right" w:pos="7222"/>
              </w:tabs>
              <w:spacing w:line="360" w:lineRule="auto"/>
              <w:ind w:right="48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285" w:type="dxa"/>
          </w:tcPr>
          <w:p w14:paraId="45E498AA" w14:textId="77777777" w:rsidR="00427519" w:rsidRPr="00A06F7A" w:rsidRDefault="00427519" w:rsidP="00427519">
            <w:pPr>
              <w:pStyle w:val="OmniPage2"/>
              <w:tabs>
                <w:tab w:val="right" w:pos="7222"/>
              </w:tabs>
              <w:spacing w:line="360" w:lineRule="auto"/>
              <w:ind w:right="48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039" w:type="dxa"/>
          </w:tcPr>
          <w:p w14:paraId="6DA157A3" w14:textId="77777777" w:rsidR="00427519" w:rsidRPr="00A06F7A" w:rsidRDefault="00427519" w:rsidP="00427519">
            <w:pPr>
              <w:pStyle w:val="OmniPage2"/>
              <w:tabs>
                <w:tab w:val="right" w:pos="7222"/>
              </w:tabs>
              <w:spacing w:line="360" w:lineRule="auto"/>
              <w:ind w:right="48"/>
              <w:jc w:val="center"/>
              <w:rPr>
                <w:rFonts w:ascii="Arial Narrow" w:hAnsi="Arial Narrow"/>
                <w:sz w:val="22"/>
              </w:rPr>
            </w:pPr>
          </w:p>
        </w:tc>
      </w:tr>
      <w:tr w:rsidR="00427519" w:rsidRPr="00A06F7A" w14:paraId="53691443" w14:textId="61AC0D36" w:rsidTr="00427519">
        <w:trPr>
          <w:trHeight w:val="326"/>
        </w:trPr>
        <w:tc>
          <w:tcPr>
            <w:tcW w:w="3270" w:type="dxa"/>
          </w:tcPr>
          <w:p w14:paraId="34910434" w14:textId="77777777" w:rsidR="00427519" w:rsidRPr="00A06F7A" w:rsidRDefault="00427519" w:rsidP="00427519">
            <w:pPr>
              <w:pStyle w:val="OmniPage2"/>
              <w:tabs>
                <w:tab w:val="right" w:pos="7222"/>
              </w:tabs>
              <w:spacing w:line="360" w:lineRule="auto"/>
              <w:ind w:right="48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285" w:type="dxa"/>
          </w:tcPr>
          <w:p w14:paraId="3A5B1608" w14:textId="77777777" w:rsidR="00427519" w:rsidRPr="00A06F7A" w:rsidRDefault="00427519" w:rsidP="00427519">
            <w:pPr>
              <w:pStyle w:val="OmniPage2"/>
              <w:tabs>
                <w:tab w:val="right" w:pos="7222"/>
              </w:tabs>
              <w:spacing w:line="360" w:lineRule="auto"/>
              <w:ind w:right="48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039" w:type="dxa"/>
          </w:tcPr>
          <w:p w14:paraId="2083BA58" w14:textId="77777777" w:rsidR="00427519" w:rsidRPr="00A06F7A" w:rsidRDefault="00427519" w:rsidP="00427519">
            <w:pPr>
              <w:pStyle w:val="OmniPage2"/>
              <w:tabs>
                <w:tab w:val="right" w:pos="7222"/>
              </w:tabs>
              <w:spacing w:line="360" w:lineRule="auto"/>
              <w:ind w:right="48"/>
              <w:jc w:val="center"/>
              <w:rPr>
                <w:rFonts w:ascii="Arial Narrow" w:hAnsi="Arial Narrow"/>
                <w:sz w:val="22"/>
              </w:rPr>
            </w:pPr>
          </w:p>
        </w:tc>
      </w:tr>
      <w:tr w:rsidR="00427519" w:rsidRPr="00A06F7A" w14:paraId="79E87314" w14:textId="789080C1" w:rsidTr="00427519">
        <w:trPr>
          <w:trHeight w:val="326"/>
        </w:trPr>
        <w:tc>
          <w:tcPr>
            <w:tcW w:w="3270" w:type="dxa"/>
          </w:tcPr>
          <w:p w14:paraId="013B22A3" w14:textId="77777777" w:rsidR="00427519" w:rsidRPr="00A06F7A" w:rsidRDefault="00427519" w:rsidP="00427519">
            <w:pPr>
              <w:pStyle w:val="OmniPage2"/>
              <w:tabs>
                <w:tab w:val="right" w:pos="7222"/>
              </w:tabs>
              <w:spacing w:line="360" w:lineRule="auto"/>
              <w:ind w:right="48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285" w:type="dxa"/>
          </w:tcPr>
          <w:p w14:paraId="54AC87F4" w14:textId="77777777" w:rsidR="00427519" w:rsidRPr="00A06F7A" w:rsidRDefault="00427519" w:rsidP="00427519">
            <w:pPr>
              <w:pStyle w:val="OmniPage2"/>
              <w:tabs>
                <w:tab w:val="right" w:pos="7222"/>
              </w:tabs>
              <w:spacing w:line="360" w:lineRule="auto"/>
              <w:ind w:right="48"/>
              <w:jc w:val="center"/>
              <w:rPr>
                <w:rFonts w:ascii="Arial Narrow" w:hAnsi="Arial Narrow"/>
                <w:sz w:val="22"/>
              </w:rPr>
            </w:pPr>
          </w:p>
        </w:tc>
        <w:tc>
          <w:tcPr>
            <w:tcW w:w="3039" w:type="dxa"/>
          </w:tcPr>
          <w:p w14:paraId="5AA8748E" w14:textId="77777777" w:rsidR="00427519" w:rsidRPr="00A06F7A" w:rsidRDefault="00427519" w:rsidP="00427519">
            <w:pPr>
              <w:pStyle w:val="OmniPage2"/>
              <w:tabs>
                <w:tab w:val="right" w:pos="7222"/>
              </w:tabs>
              <w:spacing w:line="360" w:lineRule="auto"/>
              <w:ind w:right="48"/>
              <w:jc w:val="center"/>
              <w:rPr>
                <w:rFonts w:ascii="Arial Narrow" w:hAnsi="Arial Narrow"/>
                <w:sz w:val="22"/>
              </w:rPr>
            </w:pPr>
          </w:p>
        </w:tc>
      </w:tr>
    </w:tbl>
    <w:p w14:paraId="62725959" w14:textId="33F5B4E9" w:rsidR="004F20B6" w:rsidRPr="00A06F7A" w:rsidRDefault="004F20B6" w:rsidP="004F20B6">
      <w:pPr>
        <w:pStyle w:val="OmniPage2"/>
        <w:tabs>
          <w:tab w:val="right" w:pos="7222"/>
        </w:tabs>
        <w:ind w:right="48"/>
        <w:rPr>
          <w:rFonts w:ascii="Arial Narrow" w:hAnsi="Arial Narrow"/>
          <w:sz w:val="22"/>
        </w:rPr>
      </w:pPr>
    </w:p>
    <w:p w14:paraId="28D9E23D" w14:textId="2CE1533A" w:rsidR="00BB0CC4" w:rsidRPr="00A06F7A" w:rsidRDefault="00226EA9" w:rsidP="00A354D1">
      <w:pPr>
        <w:jc w:val="left"/>
        <w:rPr>
          <w:rFonts w:ascii="Arial Narrow" w:hAnsi="Arial Narrow"/>
          <w:b/>
          <w:color w:val="000000" w:themeColor="text1"/>
          <w:sz w:val="24"/>
          <w:szCs w:val="24"/>
        </w:rPr>
      </w:pPr>
      <w:r w:rsidRPr="00A06F7A">
        <w:rPr>
          <w:rFonts w:ascii="Arial Narrow" w:hAnsi="Arial Narrow"/>
          <w:b/>
          <w:color w:val="000000" w:themeColor="text1"/>
        </w:rPr>
        <w:t xml:space="preserve">     </w:t>
      </w:r>
      <w:r w:rsidR="00427519" w:rsidRPr="00A06F7A">
        <w:rPr>
          <w:rFonts w:ascii="Arial Narrow" w:hAnsi="Arial Narrow"/>
          <w:b/>
          <w:color w:val="000000" w:themeColor="text1"/>
          <w:sz w:val="24"/>
          <w:szCs w:val="24"/>
        </w:rPr>
        <w:t>Request the appointment of the following member(s) as officer(s) for our Praesidium: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6095"/>
      </w:tblGrid>
      <w:tr w:rsidR="00F635A5" w:rsidRPr="00A06F7A" w14:paraId="3D9F56FD" w14:textId="77777777" w:rsidTr="00F635A5">
        <w:trPr>
          <w:jc w:val="center"/>
        </w:trPr>
        <w:tc>
          <w:tcPr>
            <w:tcW w:w="2972" w:type="dxa"/>
          </w:tcPr>
          <w:p w14:paraId="49C9009F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360" w:lineRule="auto"/>
              <w:ind w:right="48"/>
              <w:rPr>
                <w:rFonts w:ascii="Arial Narrow" w:hAnsi="Arial Narrow"/>
                <w:b/>
                <w:sz w:val="24"/>
              </w:rPr>
            </w:pPr>
            <w:proofErr w:type="gramStart"/>
            <w:r w:rsidRPr="00A06F7A">
              <w:rPr>
                <w:rFonts w:ascii="Arial Narrow" w:hAnsi="Arial Narrow"/>
                <w:b/>
                <w:sz w:val="24"/>
              </w:rPr>
              <w:t>Name :</w:t>
            </w:r>
            <w:proofErr w:type="gramEnd"/>
          </w:p>
        </w:tc>
        <w:tc>
          <w:tcPr>
            <w:tcW w:w="6095" w:type="dxa"/>
          </w:tcPr>
          <w:p w14:paraId="3F29B206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36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  <w:tr w:rsidR="00F635A5" w:rsidRPr="00A06F7A" w14:paraId="6D85A231" w14:textId="77777777" w:rsidTr="00F635A5">
        <w:trPr>
          <w:jc w:val="center"/>
        </w:trPr>
        <w:tc>
          <w:tcPr>
            <w:tcW w:w="2972" w:type="dxa"/>
          </w:tcPr>
          <w:p w14:paraId="24D8F457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36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Post nominated for :</w:t>
            </w:r>
          </w:p>
        </w:tc>
        <w:tc>
          <w:tcPr>
            <w:tcW w:w="6095" w:type="dxa"/>
          </w:tcPr>
          <w:p w14:paraId="32226B93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360" w:lineRule="auto"/>
              <w:ind w:right="48"/>
              <w:rPr>
                <w:rFonts w:ascii="Arial Narrow" w:hAnsi="Arial Narrow"/>
                <w:b/>
                <w:sz w:val="24"/>
              </w:rPr>
            </w:pPr>
          </w:p>
        </w:tc>
      </w:tr>
      <w:tr w:rsidR="00F635A5" w:rsidRPr="00A06F7A" w14:paraId="0D6B07BC" w14:textId="77777777" w:rsidTr="00F635A5">
        <w:trPr>
          <w:jc w:val="center"/>
        </w:trPr>
        <w:tc>
          <w:tcPr>
            <w:tcW w:w="2972" w:type="dxa"/>
          </w:tcPr>
          <w:p w14:paraId="3AAC300E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36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 xml:space="preserve">Term: </w:t>
            </w:r>
            <w:r w:rsidRPr="00A06F7A">
              <w:rPr>
                <w:rFonts w:ascii="Arial Narrow" w:hAnsi="Arial Narrow"/>
                <w:sz w:val="24"/>
              </w:rPr>
              <w:t>(*Tick accordingly)</w:t>
            </w:r>
          </w:p>
        </w:tc>
        <w:tc>
          <w:tcPr>
            <w:tcW w:w="6095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2935"/>
            </w:tblGrid>
            <w:tr w:rsidR="00F635A5" w:rsidRPr="00A06F7A" w14:paraId="5DF4423D" w14:textId="77777777" w:rsidTr="00F635A5">
              <w:tc>
                <w:tcPr>
                  <w:tcW w:w="2934" w:type="dxa"/>
                </w:tcPr>
                <w:p w14:paraId="7ABC6578" w14:textId="4882A685" w:rsidR="00F635A5" w:rsidRPr="00A06F7A" w:rsidRDefault="001640E0" w:rsidP="00226EA9">
                  <w:pPr>
                    <w:pStyle w:val="OmniPage2"/>
                    <w:tabs>
                      <w:tab w:val="right" w:pos="7222"/>
                    </w:tabs>
                    <w:spacing w:line="360" w:lineRule="auto"/>
                    <w:ind w:right="48"/>
                    <w:rPr>
                      <w:rFonts w:ascii="Arial Narrow" w:hAnsi="Arial Narrow"/>
                      <w:b/>
                      <w:sz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sz w:val="24"/>
                      </w:rPr>
                      <w:id w:val="1715470353"/>
                      <w14:checkbox>
                        <w14:checked w14:val="0"/>
                        <w14:checkedState w14:val="00FC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D51F58" w:rsidRPr="00A06F7A">
                        <w:rPr>
                          <w:rFonts w:ascii="Segoe UI Symbol" w:eastAsia="MS Gothic" w:hAnsi="Segoe UI Symbol" w:cs="Segoe UI Symbol"/>
                          <w:b/>
                          <w:sz w:val="24"/>
                        </w:rPr>
                        <w:t>☐</w:t>
                      </w:r>
                    </w:sdtContent>
                  </w:sdt>
                  <w:r w:rsidR="00F635A5" w:rsidRPr="00A06F7A">
                    <w:rPr>
                      <w:rFonts w:ascii="Arial Narrow" w:hAnsi="Arial Narrow"/>
                      <w:b/>
                      <w:sz w:val="24"/>
                    </w:rPr>
                    <w:t>*1</w:t>
                  </w:r>
                  <w:r w:rsidR="00F635A5" w:rsidRPr="00A06F7A">
                    <w:rPr>
                      <w:rFonts w:ascii="Arial Narrow" w:hAnsi="Arial Narrow"/>
                      <w:b/>
                      <w:sz w:val="24"/>
                      <w:vertAlign w:val="superscript"/>
                    </w:rPr>
                    <w:t>st</w:t>
                  </w:r>
                  <w:r w:rsidR="00F635A5" w:rsidRPr="00A06F7A">
                    <w:rPr>
                      <w:rFonts w:ascii="Arial Narrow" w:hAnsi="Arial Narrow"/>
                      <w:b/>
                      <w:sz w:val="24"/>
                    </w:rPr>
                    <w:t xml:space="preserve"> Term</w:t>
                  </w:r>
                </w:p>
              </w:tc>
              <w:tc>
                <w:tcPr>
                  <w:tcW w:w="2935" w:type="dxa"/>
                </w:tcPr>
                <w:p w14:paraId="288DAB60" w14:textId="1D36B43A" w:rsidR="00F635A5" w:rsidRPr="00A06F7A" w:rsidRDefault="001640E0" w:rsidP="00226EA9">
                  <w:pPr>
                    <w:pStyle w:val="OmniPage2"/>
                    <w:tabs>
                      <w:tab w:val="right" w:pos="7222"/>
                    </w:tabs>
                    <w:spacing w:line="360" w:lineRule="auto"/>
                    <w:ind w:right="48"/>
                    <w:rPr>
                      <w:rFonts w:ascii="Arial Narrow" w:hAnsi="Arial Narrow"/>
                      <w:b/>
                      <w:sz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sz w:val="24"/>
                      </w:rPr>
                      <w:id w:val="-718658219"/>
                      <w14:checkbox>
                        <w14:checked w14:val="0"/>
                        <w14:checkedState w14:val="00FC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D51F58" w:rsidRPr="00A06F7A">
                        <w:rPr>
                          <w:rFonts w:ascii="Segoe UI Symbol" w:eastAsia="MS Gothic" w:hAnsi="Segoe UI Symbol" w:cs="Segoe UI Symbol"/>
                          <w:b/>
                          <w:sz w:val="24"/>
                        </w:rPr>
                        <w:t>☐</w:t>
                      </w:r>
                    </w:sdtContent>
                  </w:sdt>
                  <w:r w:rsidR="00F635A5" w:rsidRPr="00A06F7A">
                    <w:rPr>
                      <w:rFonts w:ascii="Arial Narrow" w:hAnsi="Arial Narrow"/>
                      <w:b/>
                      <w:sz w:val="24"/>
                    </w:rPr>
                    <w:t>*2</w:t>
                  </w:r>
                  <w:r w:rsidR="00F635A5" w:rsidRPr="00A06F7A">
                    <w:rPr>
                      <w:rFonts w:ascii="Arial Narrow" w:hAnsi="Arial Narrow"/>
                      <w:b/>
                      <w:sz w:val="24"/>
                      <w:vertAlign w:val="superscript"/>
                    </w:rPr>
                    <w:t>nd</w:t>
                  </w:r>
                  <w:r w:rsidR="00F635A5" w:rsidRPr="00A06F7A">
                    <w:rPr>
                      <w:rFonts w:ascii="Arial Narrow" w:hAnsi="Arial Narrow"/>
                      <w:b/>
                      <w:sz w:val="24"/>
                    </w:rPr>
                    <w:t xml:space="preserve"> Term</w:t>
                  </w:r>
                </w:p>
              </w:tc>
            </w:tr>
          </w:tbl>
          <w:p w14:paraId="7E9DF91F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360" w:lineRule="auto"/>
              <w:ind w:right="48"/>
              <w:rPr>
                <w:rFonts w:ascii="Arial Narrow" w:hAnsi="Arial Narrow"/>
                <w:b/>
                <w:sz w:val="24"/>
              </w:rPr>
            </w:pPr>
          </w:p>
        </w:tc>
      </w:tr>
      <w:tr w:rsidR="00F635A5" w:rsidRPr="00A06F7A" w14:paraId="5FC6CF1F" w14:textId="77777777" w:rsidTr="00F635A5">
        <w:trPr>
          <w:jc w:val="center"/>
        </w:trPr>
        <w:tc>
          <w:tcPr>
            <w:tcW w:w="2972" w:type="dxa"/>
          </w:tcPr>
          <w:p w14:paraId="5E14794F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36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Date of Appointment:</w:t>
            </w:r>
          </w:p>
        </w:tc>
        <w:tc>
          <w:tcPr>
            <w:tcW w:w="6095" w:type="dxa"/>
          </w:tcPr>
          <w:p w14:paraId="527EA683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36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  <w:tr w:rsidR="00F635A5" w:rsidRPr="00A06F7A" w14:paraId="597114BB" w14:textId="77777777" w:rsidTr="00F635A5">
        <w:trPr>
          <w:jc w:val="center"/>
        </w:trPr>
        <w:tc>
          <w:tcPr>
            <w:tcW w:w="2972" w:type="dxa"/>
          </w:tcPr>
          <w:p w14:paraId="6904C8CD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36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Postal Address:</w:t>
            </w:r>
          </w:p>
          <w:p w14:paraId="779859EE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360" w:lineRule="auto"/>
              <w:ind w:right="48"/>
              <w:rPr>
                <w:rFonts w:ascii="Arial Narrow" w:hAnsi="Arial Narrow"/>
                <w:b/>
                <w:sz w:val="24"/>
              </w:rPr>
            </w:pPr>
          </w:p>
          <w:p w14:paraId="2ABEEA29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360" w:lineRule="auto"/>
              <w:ind w:right="48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6095" w:type="dxa"/>
          </w:tcPr>
          <w:p w14:paraId="7929F38B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36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  <w:tr w:rsidR="00F635A5" w:rsidRPr="00A06F7A" w14:paraId="55634F05" w14:textId="77777777" w:rsidTr="00F635A5">
        <w:trPr>
          <w:jc w:val="center"/>
        </w:trPr>
        <w:tc>
          <w:tcPr>
            <w:tcW w:w="2972" w:type="dxa"/>
          </w:tcPr>
          <w:p w14:paraId="62351FE0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36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Contact Number:</w:t>
            </w:r>
          </w:p>
        </w:tc>
        <w:tc>
          <w:tcPr>
            <w:tcW w:w="6095" w:type="dxa"/>
          </w:tcPr>
          <w:p w14:paraId="2B14BB54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36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  <w:tr w:rsidR="00F635A5" w:rsidRPr="00A06F7A" w14:paraId="30A1E42D" w14:textId="77777777" w:rsidTr="00F635A5">
        <w:trPr>
          <w:jc w:val="center"/>
        </w:trPr>
        <w:tc>
          <w:tcPr>
            <w:tcW w:w="2972" w:type="dxa"/>
          </w:tcPr>
          <w:p w14:paraId="5DDB53EC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36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Email Address:</w:t>
            </w:r>
          </w:p>
        </w:tc>
        <w:tc>
          <w:tcPr>
            <w:tcW w:w="6095" w:type="dxa"/>
          </w:tcPr>
          <w:p w14:paraId="422F6E29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36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</w:tbl>
    <w:p w14:paraId="4DBB5E8D" w14:textId="37CE78FE" w:rsidR="00226EA9" w:rsidRPr="00A06F7A" w:rsidRDefault="00226EA9" w:rsidP="00A354D1">
      <w:pPr>
        <w:jc w:val="left"/>
        <w:rPr>
          <w:rFonts w:ascii="Arial Narrow" w:hAnsi="Arial Narrow"/>
          <w:b/>
          <w:color w:val="000000" w:themeColor="text1"/>
        </w:rPr>
      </w:pPr>
    </w:p>
    <w:p w14:paraId="070482B7" w14:textId="77777777" w:rsidR="00226EA9" w:rsidRPr="00A06F7A" w:rsidRDefault="00226EA9">
      <w:pPr>
        <w:rPr>
          <w:rFonts w:ascii="Arial Narrow" w:hAnsi="Arial Narrow"/>
          <w:b/>
          <w:color w:val="000000" w:themeColor="text1"/>
        </w:rPr>
      </w:pPr>
      <w:r w:rsidRPr="00A06F7A">
        <w:rPr>
          <w:rFonts w:ascii="Arial Narrow" w:hAnsi="Arial Narrow"/>
          <w:b/>
          <w:color w:val="000000" w:themeColor="text1"/>
        </w:rPr>
        <w:br w:type="page"/>
      </w:r>
    </w:p>
    <w:p w14:paraId="43446DC5" w14:textId="77777777" w:rsidR="00226EA9" w:rsidRPr="00A06F7A" w:rsidRDefault="00226EA9" w:rsidP="00A354D1">
      <w:pPr>
        <w:jc w:val="left"/>
        <w:rPr>
          <w:rFonts w:ascii="Arial Narrow" w:hAnsi="Arial Narrow"/>
          <w:b/>
          <w:color w:val="000000" w:themeColor="text1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6095"/>
      </w:tblGrid>
      <w:tr w:rsidR="00F635A5" w:rsidRPr="00A06F7A" w14:paraId="5AAAD3A2" w14:textId="77777777" w:rsidTr="00D747DA">
        <w:trPr>
          <w:jc w:val="center"/>
        </w:trPr>
        <w:tc>
          <w:tcPr>
            <w:tcW w:w="2972" w:type="dxa"/>
          </w:tcPr>
          <w:p w14:paraId="282716A6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proofErr w:type="gramStart"/>
            <w:r w:rsidRPr="00A06F7A">
              <w:rPr>
                <w:rFonts w:ascii="Arial Narrow" w:hAnsi="Arial Narrow"/>
                <w:b/>
                <w:sz w:val="24"/>
              </w:rPr>
              <w:t>Name :</w:t>
            </w:r>
            <w:proofErr w:type="gramEnd"/>
          </w:p>
        </w:tc>
        <w:tc>
          <w:tcPr>
            <w:tcW w:w="6095" w:type="dxa"/>
          </w:tcPr>
          <w:p w14:paraId="7E9CA675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  <w:tr w:rsidR="00F635A5" w:rsidRPr="00A06F7A" w14:paraId="5BC3D09A" w14:textId="77777777" w:rsidTr="00D747DA">
        <w:trPr>
          <w:jc w:val="center"/>
        </w:trPr>
        <w:tc>
          <w:tcPr>
            <w:tcW w:w="2972" w:type="dxa"/>
          </w:tcPr>
          <w:p w14:paraId="6685D4E0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 xml:space="preserve">Post nominated </w:t>
            </w:r>
            <w:proofErr w:type="gramStart"/>
            <w:r w:rsidRPr="00A06F7A">
              <w:rPr>
                <w:rFonts w:ascii="Arial Narrow" w:hAnsi="Arial Narrow"/>
                <w:b/>
                <w:sz w:val="24"/>
              </w:rPr>
              <w:t>for :</w:t>
            </w:r>
            <w:proofErr w:type="gramEnd"/>
          </w:p>
        </w:tc>
        <w:tc>
          <w:tcPr>
            <w:tcW w:w="6095" w:type="dxa"/>
          </w:tcPr>
          <w:p w14:paraId="37448C36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</w:p>
        </w:tc>
      </w:tr>
      <w:tr w:rsidR="00F635A5" w:rsidRPr="00A06F7A" w14:paraId="2282AB98" w14:textId="77777777" w:rsidTr="00D747DA">
        <w:trPr>
          <w:jc w:val="center"/>
        </w:trPr>
        <w:tc>
          <w:tcPr>
            <w:tcW w:w="2972" w:type="dxa"/>
          </w:tcPr>
          <w:p w14:paraId="02268DC0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 xml:space="preserve">Term: </w:t>
            </w:r>
            <w:r w:rsidRPr="00A06F7A">
              <w:rPr>
                <w:rFonts w:ascii="Arial Narrow" w:hAnsi="Arial Narrow"/>
                <w:sz w:val="24"/>
              </w:rPr>
              <w:t>(*Tick accordingly)</w:t>
            </w:r>
          </w:p>
        </w:tc>
        <w:tc>
          <w:tcPr>
            <w:tcW w:w="6095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2935"/>
            </w:tblGrid>
            <w:tr w:rsidR="00F635A5" w:rsidRPr="00A06F7A" w14:paraId="4A5C8AB8" w14:textId="77777777" w:rsidTr="00D747DA">
              <w:tc>
                <w:tcPr>
                  <w:tcW w:w="2934" w:type="dxa"/>
                </w:tcPr>
                <w:p w14:paraId="1C189E26" w14:textId="37A9176B" w:rsidR="00F635A5" w:rsidRPr="00A06F7A" w:rsidRDefault="001640E0" w:rsidP="00226EA9">
                  <w:pPr>
                    <w:pStyle w:val="OmniPage2"/>
                    <w:tabs>
                      <w:tab w:val="right" w:pos="7222"/>
                    </w:tabs>
                    <w:spacing w:line="240" w:lineRule="auto"/>
                    <w:ind w:right="48"/>
                    <w:rPr>
                      <w:rFonts w:ascii="Arial Narrow" w:hAnsi="Arial Narrow"/>
                      <w:b/>
                      <w:sz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sz w:val="24"/>
                      </w:rPr>
                      <w:id w:val="-794906498"/>
                      <w14:checkbox>
                        <w14:checked w14:val="0"/>
                        <w14:checkedState w14:val="00FC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A06F7A" w:rsidRPr="00A06F7A">
                        <w:rPr>
                          <w:rFonts w:ascii="Segoe UI Symbol" w:eastAsia="MS Gothic" w:hAnsi="Segoe UI Symbol" w:cs="Segoe UI Symbol"/>
                          <w:b/>
                          <w:sz w:val="24"/>
                        </w:rPr>
                        <w:t>☐</w:t>
                      </w:r>
                    </w:sdtContent>
                  </w:sdt>
                  <w:r w:rsidR="00F635A5" w:rsidRPr="00A06F7A">
                    <w:rPr>
                      <w:rFonts w:ascii="Arial Narrow" w:hAnsi="Arial Narrow"/>
                      <w:b/>
                      <w:sz w:val="24"/>
                    </w:rPr>
                    <w:t>*1</w:t>
                  </w:r>
                  <w:r w:rsidR="00F635A5" w:rsidRPr="00A06F7A">
                    <w:rPr>
                      <w:rFonts w:ascii="Arial Narrow" w:hAnsi="Arial Narrow"/>
                      <w:b/>
                      <w:sz w:val="24"/>
                      <w:vertAlign w:val="superscript"/>
                    </w:rPr>
                    <w:t>st</w:t>
                  </w:r>
                  <w:r w:rsidR="00F635A5" w:rsidRPr="00A06F7A">
                    <w:rPr>
                      <w:rFonts w:ascii="Arial Narrow" w:hAnsi="Arial Narrow"/>
                      <w:b/>
                      <w:sz w:val="24"/>
                    </w:rPr>
                    <w:t xml:space="preserve"> Term</w:t>
                  </w:r>
                </w:p>
              </w:tc>
              <w:tc>
                <w:tcPr>
                  <w:tcW w:w="2935" w:type="dxa"/>
                </w:tcPr>
                <w:p w14:paraId="7777CF67" w14:textId="29F73255" w:rsidR="00F635A5" w:rsidRPr="00A06F7A" w:rsidRDefault="001640E0" w:rsidP="00226EA9">
                  <w:pPr>
                    <w:pStyle w:val="OmniPage2"/>
                    <w:tabs>
                      <w:tab w:val="right" w:pos="7222"/>
                    </w:tabs>
                    <w:spacing w:line="240" w:lineRule="auto"/>
                    <w:ind w:right="48"/>
                    <w:rPr>
                      <w:rFonts w:ascii="Arial Narrow" w:hAnsi="Arial Narrow"/>
                      <w:b/>
                      <w:sz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sz w:val="24"/>
                      </w:rPr>
                      <w:id w:val="1101834816"/>
                      <w14:checkbox>
                        <w14:checked w14:val="0"/>
                        <w14:checkedState w14:val="00FC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A06F7A" w:rsidRPr="00A06F7A">
                        <w:rPr>
                          <w:rFonts w:ascii="Segoe UI Symbol" w:eastAsia="MS Gothic" w:hAnsi="Segoe UI Symbol" w:cs="Segoe UI Symbol"/>
                          <w:b/>
                          <w:sz w:val="24"/>
                        </w:rPr>
                        <w:t>☐</w:t>
                      </w:r>
                    </w:sdtContent>
                  </w:sdt>
                  <w:r w:rsidR="00F635A5" w:rsidRPr="00A06F7A">
                    <w:rPr>
                      <w:rFonts w:ascii="Arial Narrow" w:hAnsi="Arial Narrow"/>
                      <w:b/>
                      <w:sz w:val="24"/>
                    </w:rPr>
                    <w:t>*2</w:t>
                  </w:r>
                  <w:r w:rsidR="00F635A5" w:rsidRPr="00A06F7A">
                    <w:rPr>
                      <w:rFonts w:ascii="Arial Narrow" w:hAnsi="Arial Narrow"/>
                      <w:b/>
                      <w:sz w:val="24"/>
                      <w:vertAlign w:val="superscript"/>
                    </w:rPr>
                    <w:t>nd</w:t>
                  </w:r>
                  <w:r w:rsidR="00F635A5" w:rsidRPr="00A06F7A">
                    <w:rPr>
                      <w:rFonts w:ascii="Arial Narrow" w:hAnsi="Arial Narrow"/>
                      <w:b/>
                      <w:sz w:val="24"/>
                    </w:rPr>
                    <w:t xml:space="preserve"> Term</w:t>
                  </w:r>
                </w:p>
              </w:tc>
            </w:tr>
          </w:tbl>
          <w:p w14:paraId="5B4288B0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</w:p>
        </w:tc>
      </w:tr>
      <w:tr w:rsidR="00F635A5" w:rsidRPr="00A06F7A" w14:paraId="6C2FE70C" w14:textId="77777777" w:rsidTr="00D747DA">
        <w:trPr>
          <w:jc w:val="center"/>
        </w:trPr>
        <w:tc>
          <w:tcPr>
            <w:tcW w:w="2972" w:type="dxa"/>
          </w:tcPr>
          <w:p w14:paraId="09FDB007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Date of Appointment:</w:t>
            </w:r>
          </w:p>
        </w:tc>
        <w:tc>
          <w:tcPr>
            <w:tcW w:w="6095" w:type="dxa"/>
          </w:tcPr>
          <w:p w14:paraId="6456ACCB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  <w:tr w:rsidR="00F635A5" w:rsidRPr="00A06F7A" w14:paraId="3003A280" w14:textId="77777777" w:rsidTr="00D747DA">
        <w:trPr>
          <w:jc w:val="center"/>
        </w:trPr>
        <w:tc>
          <w:tcPr>
            <w:tcW w:w="2972" w:type="dxa"/>
          </w:tcPr>
          <w:p w14:paraId="04BFA881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Postal Address:</w:t>
            </w:r>
          </w:p>
          <w:p w14:paraId="47B01B21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</w:p>
          <w:p w14:paraId="4A0D98A7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6095" w:type="dxa"/>
          </w:tcPr>
          <w:p w14:paraId="06A62C71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  <w:tr w:rsidR="00F635A5" w:rsidRPr="00A06F7A" w14:paraId="462A66FC" w14:textId="77777777" w:rsidTr="00D747DA">
        <w:trPr>
          <w:jc w:val="center"/>
        </w:trPr>
        <w:tc>
          <w:tcPr>
            <w:tcW w:w="2972" w:type="dxa"/>
          </w:tcPr>
          <w:p w14:paraId="167DCBDD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Contact Number:</w:t>
            </w:r>
          </w:p>
        </w:tc>
        <w:tc>
          <w:tcPr>
            <w:tcW w:w="6095" w:type="dxa"/>
          </w:tcPr>
          <w:p w14:paraId="73029C13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  <w:tr w:rsidR="00F635A5" w:rsidRPr="00A06F7A" w14:paraId="26B06582" w14:textId="77777777" w:rsidTr="00D747DA">
        <w:trPr>
          <w:jc w:val="center"/>
        </w:trPr>
        <w:tc>
          <w:tcPr>
            <w:tcW w:w="2972" w:type="dxa"/>
          </w:tcPr>
          <w:p w14:paraId="63BDA28B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Email Address:</w:t>
            </w:r>
          </w:p>
        </w:tc>
        <w:tc>
          <w:tcPr>
            <w:tcW w:w="6095" w:type="dxa"/>
          </w:tcPr>
          <w:p w14:paraId="7D1195E5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</w:tbl>
    <w:p w14:paraId="3AC3F2E4" w14:textId="6A82EE53" w:rsidR="00F635A5" w:rsidRPr="00A06F7A" w:rsidRDefault="00F635A5" w:rsidP="00226EA9">
      <w:pPr>
        <w:jc w:val="both"/>
        <w:rPr>
          <w:rFonts w:ascii="Arial Narrow" w:hAnsi="Arial Narrow"/>
          <w:b/>
          <w:color w:val="000000" w:themeColor="text1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6095"/>
      </w:tblGrid>
      <w:tr w:rsidR="00F635A5" w:rsidRPr="00A06F7A" w14:paraId="65C34C12" w14:textId="77777777" w:rsidTr="00D747DA">
        <w:trPr>
          <w:jc w:val="center"/>
        </w:trPr>
        <w:tc>
          <w:tcPr>
            <w:tcW w:w="2972" w:type="dxa"/>
          </w:tcPr>
          <w:p w14:paraId="0A49EBF9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proofErr w:type="gramStart"/>
            <w:r w:rsidRPr="00A06F7A">
              <w:rPr>
                <w:rFonts w:ascii="Arial Narrow" w:hAnsi="Arial Narrow"/>
                <w:b/>
                <w:sz w:val="24"/>
              </w:rPr>
              <w:t>Name :</w:t>
            </w:r>
            <w:proofErr w:type="gramEnd"/>
          </w:p>
        </w:tc>
        <w:tc>
          <w:tcPr>
            <w:tcW w:w="6095" w:type="dxa"/>
          </w:tcPr>
          <w:p w14:paraId="50EE6C73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  <w:tr w:rsidR="00F635A5" w:rsidRPr="00A06F7A" w14:paraId="23EC14AF" w14:textId="77777777" w:rsidTr="00D747DA">
        <w:trPr>
          <w:jc w:val="center"/>
        </w:trPr>
        <w:tc>
          <w:tcPr>
            <w:tcW w:w="2972" w:type="dxa"/>
          </w:tcPr>
          <w:p w14:paraId="104A35A5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Post nominated for :</w:t>
            </w:r>
          </w:p>
        </w:tc>
        <w:tc>
          <w:tcPr>
            <w:tcW w:w="6095" w:type="dxa"/>
          </w:tcPr>
          <w:p w14:paraId="09F8AC06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</w:p>
        </w:tc>
      </w:tr>
      <w:tr w:rsidR="00F635A5" w:rsidRPr="00A06F7A" w14:paraId="5FB3E3A4" w14:textId="77777777" w:rsidTr="00D747DA">
        <w:trPr>
          <w:jc w:val="center"/>
        </w:trPr>
        <w:tc>
          <w:tcPr>
            <w:tcW w:w="2972" w:type="dxa"/>
          </w:tcPr>
          <w:p w14:paraId="32E24163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 xml:space="preserve">Term: </w:t>
            </w:r>
            <w:r w:rsidRPr="00A06F7A">
              <w:rPr>
                <w:rFonts w:ascii="Arial Narrow" w:hAnsi="Arial Narrow"/>
                <w:sz w:val="24"/>
              </w:rPr>
              <w:t>(*Tick accordingly)</w:t>
            </w:r>
          </w:p>
        </w:tc>
        <w:tc>
          <w:tcPr>
            <w:tcW w:w="6095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2935"/>
            </w:tblGrid>
            <w:tr w:rsidR="00F635A5" w:rsidRPr="00A06F7A" w14:paraId="639DA50E" w14:textId="77777777" w:rsidTr="00D747DA">
              <w:tc>
                <w:tcPr>
                  <w:tcW w:w="2934" w:type="dxa"/>
                </w:tcPr>
                <w:p w14:paraId="2CF33534" w14:textId="03A45426" w:rsidR="00F635A5" w:rsidRPr="00A06F7A" w:rsidRDefault="001640E0" w:rsidP="00226EA9">
                  <w:pPr>
                    <w:pStyle w:val="OmniPage2"/>
                    <w:tabs>
                      <w:tab w:val="right" w:pos="7222"/>
                    </w:tabs>
                    <w:spacing w:line="240" w:lineRule="auto"/>
                    <w:ind w:right="48"/>
                    <w:rPr>
                      <w:rFonts w:ascii="Arial Narrow" w:hAnsi="Arial Narrow"/>
                      <w:b/>
                      <w:sz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sz w:val="24"/>
                      </w:rPr>
                      <w:id w:val="-1795442961"/>
                      <w14:checkbox>
                        <w14:checked w14:val="0"/>
                        <w14:checkedState w14:val="00FC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A06F7A" w:rsidRPr="00A06F7A">
                        <w:rPr>
                          <w:rFonts w:ascii="Segoe UI Symbol" w:eastAsia="MS Gothic" w:hAnsi="Segoe UI Symbol" w:cs="Segoe UI Symbol"/>
                          <w:b/>
                          <w:sz w:val="24"/>
                        </w:rPr>
                        <w:t>☐</w:t>
                      </w:r>
                    </w:sdtContent>
                  </w:sdt>
                  <w:r w:rsidR="00F635A5" w:rsidRPr="00A06F7A">
                    <w:rPr>
                      <w:rFonts w:ascii="Arial Narrow" w:hAnsi="Arial Narrow"/>
                      <w:b/>
                      <w:sz w:val="24"/>
                    </w:rPr>
                    <w:t>*1</w:t>
                  </w:r>
                  <w:r w:rsidR="00F635A5" w:rsidRPr="00A06F7A">
                    <w:rPr>
                      <w:rFonts w:ascii="Arial Narrow" w:hAnsi="Arial Narrow"/>
                      <w:b/>
                      <w:sz w:val="24"/>
                      <w:vertAlign w:val="superscript"/>
                    </w:rPr>
                    <w:t>st</w:t>
                  </w:r>
                  <w:r w:rsidR="00F635A5" w:rsidRPr="00A06F7A">
                    <w:rPr>
                      <w:rFonts w:ascii="Arial Narrow" w:hAnsi="Arial Narrow"/>
                      <w:b/>
                      <w:sz w:val="24"/>
                    </w:rPr>
                    <w:t xml:space="preserve"> Term</w:t>
                  </w:r>
                </w:p>
              </w:tc>
              <w:tc>
                <w:tcPr>
                  <w:tcW w:w="2935" w:type="dxa"/>
                </w:tcPr>
                <w:p w14:paraId="094CD540" w14:textId="51F96B62" w:rsidR="00F635A5" w:rsidRPr="00A06F7A" w:rsidRDefault="001640E0" w:rsidP="00226EA9">
                  <w:pPr>
                    <w:pStyle w:val="OmniPage2"/>
                    <w:tabs>
                      <w:tab w:val="right" w:pos="7222"/>
                    </w:tabs>
                    <w:spacing w:line="240" w:lineRule="auto"/>
                    <w:ind w:right="48"/>
                    <w:rPr>
                      <w:rFonts w:ascii="Arial Narrow" w:hAnsi="Arial Narrow"/>
                      <w:b/>
                      <w:sz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sz w:val="24"/>
                      </w:rPr>
                      <w:id w:val="1291482472"/>
                      <w14:checkbox>
                        <w14:checked w14:val="0"/>
                        <w14:checkedState w14:val="00FC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A06F7A" w:rsidRPr="00A06F7A">
                        <w:rPr>
                          <w:rFonts w:ascii="Segoe UI Symbol" w:eastAsia="MS Gothic" w:hAnsi="Segoe UI Symbol" w:cs="Segoe UI Symbol"/>
                          <w:b/>
                          <w:sz w:val="24"/>
                        </w:rPr>
                        <w:t>☐</w:t>
                      </w:r>
                    </w:sdtContent>
                  </w:sdt>
                  <w:r w:rsidR="00F635A5" w:rsidRPr="00A06F7A">
                    <w:rPr>
                      <w:rFonts w:ascii="Arial Narrow" w:hAnsi="Arial Narrow"/>
                      <w:b/>
                      <w:sz w:val="24"/>
                    </w:rPr>
                    <w:t>*2</w:t>
                  </w:r>
                  <w:r w:rsidR="00F635A5" w:rsidRPr="00A06F7A">
                    <w:rPr>
                      <w:rFonts w:ascii="Arial Narrow" w:hAnsi="Arial Narrow"/>
                      <w:b/>
                      <w:sz w:val="24"/>
                      <w:vertAlign w:val="superscript"/>
                    </w:rPr>
                    <w:t>nd</w:t>
                  </w:r>
                  <w:r w:rsidR="00F635A5" w:rsidRPr="00A06F7A">
                    <w:rPr>
                      <w:rFonts w:ascii="Arial Narrow" w:hAnsi="Arial Narrow"/>
                      <w:b/>
                      <w:sz w:val="24"/>
                    </w:rPr>
                    <w:t xml:space="preserve"> Term</w:t>
                  </w:r>
                </w:p>
              </w:tc>
            </w:tr>
          </w:tbl>
          <w:p w14:paraId="31D1FBC1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</w:p>
        </w:tc>
      </w:tr>
      <w:tr w:rsidR="00F635A5" w:rsidRPr="00A06F7A" w14:paraId="274F4587" w14:textId="77777777" w:rsidTr="00D747DA">
        <w:trPr>
          <w:jc w:val="center"/>
        </w:trPr>
        <w:tc>
          <w:tcPr>
            <w:tcW w:w="2972" w:type="dxa"/>
          </w:tcPr>
          <w:p w14:paraId="13310431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Date of Appointment:</w:t>
            </w:r>
          </w:p>
        </w:tc>
        <w:tc>
          <w:tcPr>
            <w:tcW w:w="6095" w:type="dxa"/>
          </w:tcPr>
          <w:p w14:paraId="5A7A77B5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  <w:tr w:rsidR="00F635A5" w:rsidRPr="00A06F7A" w14:paraId="2DE65695" w14:textId="77777777" w:rsidTr="00D747DA">
        <w:trPr>
          <w:jc w:val="center"/>
        </w:trPr>
        <w:tc>
          <w:tcPr>
            <w:tcW w:w="2972" w:type="dxa"/>
          </w:tcPr>
          <w:p w14:paraId="272B1FAA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Postal Address:</w:t>
            </w:r>
          </w:p>
          <w:p w14:paraId="3C6A8B82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</w:p>
          <w:p w14:paraId="5E76D064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6095" w:type="dxa"/>
          </w:tcPr>
          <w:p w14:paraId="0F258830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  <w:tr w:rsidR="00F635A5" w:rsidRPr="00A06F7A" w14:paraId="2E15F67B" w14:textId="77777777" w:rsidTr="00D747DA">
        <w:trPr>
          <w:jc w:val="center"/>
        </w:trPr>
        <w:tc>
          <w:tcPr>
            <w:tcW w:w="2972" w:type="dxa"/>
          </w:tcPr>
          <w:p w14:paraId="78944DFE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Contact Number:</w:t>
            </w:r>
          </w:p>
        </w:tc>
        <w:tc>
          <w:tcPr>
            <w:tcW w:w="6095" w:type="dxa"/>
          </w:tcPr>
          <w:p w14:paraId="6C810E7E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  <w:tr w:rsidR="00F635A5" w:rsidRPr="00A06F7A" w14:paraId="2DB48952" w14:textId="77777777" w:rsidTr="00D747DA">
        <w:trPr>
          <w:jc w:val="center"/>
        </w:trPr>
        <w:tc>
          <w:tcPr>
            <w:tcW w:w="2972" w:type="dxa"/>
          </w:tcPr>
          <w:p w14:paraId="1B9D8628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Email Address:</w:t>
            </w:r>
          </w:p>
        </w:tc>
        <w:tc>
          <w:tcPr>
            <w:tcW w:w="6095" w:type="dxa"/>
          </w:tcPr>
          <w:p w14:paraId="05306C39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</w:tbl>
    <w:p w14:paraId="0204D4A0" w14:textId="04FEF14A" w:rsidR="00F635A5" w:rsidRPr="00A06F7A" w:rsidRDefault="00F635A5" w:rsidP="00D51F58">
      <w:pPr>
        <w:rPr>
          <w:rFonts w:ascii="Arial Narrow" w:hAnsi="Arial Narrow"/>
          <w:b/>
          <w:color w:val="000000" w:themeColor="text1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72"/>
        <w:gridCol w:w="6095"/>
      </w:tblGrid>
      <w:tr w:rsidR="00F635A5" w:rsidRPr="00A06F7A" w14:paraId="0E1EFF9D" w14:textId="77777777" w:rsidTr="00D747DA">
        <w:trPr>
          <w:jc w:val="center"/>
        </w:trPr>
        <w:tc>
          <w:tcPr>
            <w:tcW w:w="2972" w:type="dxa"/>
          </w:tcPr>
          <w:p w14:paraId="0E5DBCB2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proofErr w:type="gramStart"/>
            <w:r w:rsidRPr="00A06F7A">
              <w:rPr>
                <w:rFonts w:ascii="Arial Narrow" w:hAnsi="Arial Narrow"/>
                <w:b/>
                <w:sz w:val="24"/>
              </w:rPr>
              <w:t>Name :</w:t>
            </w:r>
            <w:proofErr w:type="gramEnd"/>
          </w:p>
        </w:tc>
        <w:tc>
          <w:tcPr>
            <w:tcW w:w="6095" w:type="dxa"/>
          </w:tcPr>
          <w:p w14:paraId="3D1C9F7B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  <w:tr w:rsidR="00F635A5" w:rsidRPr="00A06F7A" w14:paraId="18D554FB" w14:textId="77777777" w:rsidTr="00D747DA">
        <w:trPr>
          <w:jc w:val="center"/>
        </w:trPr>
        <w:tc>
          <w:tcPr>
            <w:tcW w:w="2972" w:type="dxa"/>
          </w:tcPr>
          <w:p w14:paraId="5640D9EA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Post nominated for :</w:t>
            </w:r>
          </w:p>
        </w:tc>
        <w:tc>
          <w:tcPr>
            <w:tcW w:w="6095" w:type="dxa"/>
          </w:tcPr>
          <w:p w14:paraId="10F4C279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</w:p>
        </w:tc>
      </w:tr>
      <w:tr w:rsidR="00F635A5" w:rsidRPr="00A06F7A" w14:paraId="35DC8584" w14:textId="77777777" w:rsidTr="00D747DA">
        <w:trPr>
          <w:jc w:val="center"/>
        </w:trPr>
        <w:tc>
          <w:tcPr>
            <w:tcW w:w="2972" w:type="dxa"/>
          </w:tcPr>
          <w:p w14:paraId="4B29DD6D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 xml:space="preserve">Term: </w:t>
            </w:r>
            <w:r w:rsidRPr="00A06F7A">
              <w:rPr>
                <w:rFonts w:ascii="Arial Narrow" w:hAnsi="Arial Narrow"/>
                <w:sz w:val="24"/>
              </w:rPr>
              <w:t>(*Tick accordingly)</w:t>
            </w:r>
          </w:p>
        </w:tc>
        <w:tc>
          <w:tcPr>
            <w:tcW w:w="6095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34"/>
              <w:gridCol w:w="2935"/>
            </w:tblGrid>
            <w:tr w:rsidR="00F635A5" w:rsidRPr="00A06F7A" w14:paraId="314E12A0" w14:textId="77777777" w:rsidTr="00D747DA">
              <w:tc>
                <w:tcPr>
                  <w:tcW w:w="2934" w:type="dxa"/>
                </w:tcPr>
                <w:p w14:paraId="202079F0" w14:textId="25D844B8" w:rsidR="00F635A5" w:rsidRPr="00A06F7A" w:rsidRDefault="001640E0" w:rsidP="00226EA9">
                  <w:pPr>
                    <w:pStyle w:val="OmniPage2"/>
                    <w:tabs>
                      <w:tab w:val="right" w:pos="7222"/>
                    </w:tabs>
                    <w:spacing w:line="240" w:lineRule="auto"/>
                    <w:ind w:right="48"/>
                    <w:rPr>
                      <w:rFonts w:ascii="Arial Narrow" w:hAnsi="Arial Narrow"/>
                      <w:b/>
                      <w:sz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sz w:val="24"/>
                      </w:rPr>
                      <w:id w:val="1703747011"/>
                      <w14:checkbox>
                        <w14:checked w14:val="0"/>
                        <w14:checkedState w14:val="00FC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A06F7A" w:rsidRPr="00A06F7A">
                        <w:rPr>
                          <w:rFonts w:ascii="Segoe UI Symbol" w:eastAsia="MS Gothic" w:hAnsi="Segoe UI Symbol" w:cs="Segoe UI Symbol"/>
                          <w:b/>
                          <w:sz w:val="24"/>
                        </w:rPr>
                        <w:t>☐</w:t>
                      </w:r>
                    </w:sdtContent>
                  </w:sdt>
                  <w:r w:rsidR="00F635A5" w:rsidRPr="00A06F7A">
                    <w:rPr>
                      <w:rFonts w:ascii="Arial Narrow" w:hAnsi="Arial Narrow"/>
                      <w:b/>
                      <w:sz w:val="24"/>
                    </w:rPr>
                    <w:t>*1</w:t>
                  </w:r>
                  <w:r w:rsidR="00F635A5" w:rsidRPr="00A06F7A">
                    <w:rPr>
                      <w:rFonts w:ascii="Arial Narrow" w:hAnsi="Arial Narrow"/>
                      <w:b/>
                      <w:sz w:val="24"/>
                      <w:vertAlign w:val="superscript"/>
                    </w:rPr>
                    <w:t>st</w:t>
                  </w:r>
                  <w:r w:rsidR="00F635A5" w:rsidRPr="00A06F7A">
                    <w:rPr>
                      <w:rFonts w:ascii="Arial Narrow" w:hAnsi="Arial Narrow"/>
                      <w:b/>
                      <w:sz w:val="24"/>
                    </w:rPr>
                    <w:t xml:space="preserve"> Term</w:t>
                  </w:r>
                </w:p>
              </w:tc>
              <w:tc>
                <w:tcPr>
                  <w:tcW w:w="2935" w:type="dxa"/>
                </w:tcPr>
                <w:p w14:paraId="18F2AFC7" w14:textId="79DE75FC" w:rsidR="00F635A5" w:rsidRPr="00A06F7A" w:rsidRDefault="001640E0" w:rsidP="00226EA9">
                  <w:pPr>
                    <w:pStyle w:val="OmniPage2"/>
                    <w:tabs>
                      <w:tab w:val="right" w:pos="7222"/>
                    </w:tabs>
                    <w:spacing w:line="240" w:lineRule="auto"/>
                    <w:ind w:right="48"/>
                    <w:rPr>
                      <w:rFonts w:ascii="Arial Narrow" w:hAnsi="Arial Narrow"/>
                      <w:b/>
                      <w:sz w:val="24"/>
                    </w:rPr>
                  </w:pPr>
                  <w:sdt>
                    <w:sdtPr>
                      <w:rPr>
                        <w:rFonts w:ascii="Arial Narrow" w:hAnsi="Arial Narrow"/>
                        <w:b/>
                        <w:sz w:val="24"/>
                      </w:rPr>
                      <w:id w:val="251093051"/>
                      <w14:checkbox>
                        <w14:checked w14:val="0"/>
                        <w14:checkedState w14:val="00FC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D51F58" w:rsidRPr="00A06F7A">
                        <w:rPr>
                          <w:rFonts w:ascii="Segoe UI Symbol" w:eastAsia="MS Gothic" w:hAnsi="Segoe UI Symbol" w:cs="Segoe UI Symbol"/>
                          <w:b/>
                          <w:sz w:val="24"/>
                        </w:rPr>
                        <w:t>☐</w:t>
                      </w:r>
                    </w:sdtContent>
                  </w:sdt>
                  <w:r w:rsidR="00F635A5" w:rsidRPr="00A06F7A">
                    <w:rPr>
                      <w:rFonts w:ascii="Arial Narrow" w:hAnsi="Arial Narrow"/>
                      <w:b/>
                      <w:sz w:val="24"/>
                    </w:rPr>
                    <w:t>*2</w:t>
                  </w:r>
                  <w:r w:rsidR="00F635A5" w:rsidRPr="00A06F7A">
                    <w:rPr>
                      <w:rFonts w:ascii="Arial Narrow" w:hAnsi="Arial Narrow"/>
                      <w:b/>
                      <w:sz w:val="24"/>
                      <w:vertAlign w:val="superscript"/>
                    </w:rPr>
                    <w:t>nd</w:t>
                  </w:r>
                  <w:r w:rsidR="00F635A5" w:rsidRPr="00A06F7A">
                    <w:rPr>
                      <w:rFonts w:ascii="Arial Narrow" w:hAnsi="Arial Narrow"/>
                      <w:b/>
                      <w:sz w:val="24"/>
                    </w:rPr>
                    <w:t xml:space="preserve"> Term</w:t>
                  </w:r>
                </w:p>
              </w:tc>
            </w:tr>
          </w:tbl>
          <w:p w14:paraId="1B2D59D8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</w:p>
        </w:tc>
      </w:tr>
      <w:tr w:rsidR="00F635A5" w:rsidRPr="00A06F7A" w14:paraId="06FE210F" w14:textId="77777777" w:rsidTr="00D747DA">
        <w:trPr>
          <w:jc w:val="center"/>
        </w:trPr>
        <w:tc>
          <w:tcPr>
            <w:tcW w:w="2972" w:type="dxa"/>
          </w:tcPr>
          <w:p w14:paraId="67FAEED2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Date of Appointment:</w:t>
            </w:r>
          </w:p>
        </w:tc>
        <w:tc>
          <w:tcPr>
            <w:tcW w:w="6095" w:type="dxa"/>
          </w:tcPr>
          <w:p w14:paraId="20A8CE46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  <w:tr w:rsidR="00F635A5" w:rsidRPr="00A06F7A" w14:paraId="30B3F023" w14:textId="77777777" w:rsidTr="00D747DA">
        <w:trPr>
          <w:jc w:val="center"/>
        </w:trPr>
        <w:tc>
          <w:tcPr>
            <w:tcW w:w="2972" w:type="dxa"/>
          </w:tcPr>
          <w:p w14:paraId="5E46F6D1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Postal Address:</w:t>
            </w:r>
          </w:p>
          <w:p w14:paraId="63779CDF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</w:p>
          <w:p w14:paraId="7EC9F4E5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</w:p>
        </w:tc>
        <w:tc>
          <w:tcPr>
            <w:tcW w:w="6095" w:type="dxa"/>
          </w:tcPr>
          <w:p w14:paraId="24C4E5E3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  <w:tr w:rsidR="00F635A5" w:rsidRPr="00A06F7A" w14:paraId="5EEE23C6" w14:textId="77777777" w:rsidTr="00D747DA">
        <w:trPr>
          <w:jc w:val="center"/>
        </w:trPr>
        <w:tc>
          <w:tcPr>
            <w:tcW w:w="2972" w:type="dxa"/>
          </w:tcPr>
          <w:p w14:paraId="02102AD0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Contact Number:</w:t>
            </w:r>
          </w:p>
        </w:tc>
        <w:tc>
          <w:tcPr>
            <w:tcW w:w="6095" w:type="dxa"/>
          </w:tcPr>
          <w:p w14:paraId="4147149A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  <w:tr w:rsidR="00F635A5" w:rsidRPr="00A06F7A" w14:paraId="1216A31F" w14:textId="77777777" w:rsidTr="00D747DA">
        <w:trPr>
          <w:jc w:val="center"/>
        </w:trPr>
        <w:tc>
          <w:tcPr>
            <w:tcW w:w="2972" w:type="dxa"/>
          </w:tcPr>
          <w:p w14:paraId="70DF4CE0" w14:textId="698BA1CF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b/>
                <w:sz w:val="24"/>
              </w:rPr>
            </w:pPr>
            <w:r w:rsidRPr="00A06F7A">
              <w:rPr>
                <w:rFonts w:ascii="Arial Narrow" w:hAnsi="Arial Narrow"/>
                <w:b/>
                <w:sz w:val="24"/>
              </w:rPr>
              <w:t>Email Address:</w:t>
            </w:r>
          </w:p>
        </w:tc>
        <w:tc>
          <w:tcPr>
            <w:tcW w:w="6095" w:type="dxa"/>
          </w:tcPr>
          <w:p w14:paraId="4195276F" w14:textId="77777777" w:rsidR="00F635A5" w:rsidRPr="00A06F7A" w:rsidRDefault="00F635A5" w:rsidP="00226EA9">
            <w:pPr>
              <w:pStyle w:val="OmniPage2"/>
              <w:tabs>
                <w:tab w:val="right" w:pos="7222"/>
              </w:tabs>
              <w:spacing w:line="240" w:lineRule="auto"/>
              <w:ind w:right="48"/>
              <w:rPr>
                <w:rFonts w:ascii="Arial Narrow" w:hAnsi="Arial Narrow"/>
                <w:sz w:val="24"/>
              </w:rPr>
            </w:pPr>
          </w:p>
        </w:tc>
      </w:tr>
    </w:tbl>
    <w:p w14:paraId="0EBAC37C" w14:textId="77777777" w:rsidR="00D51F58" w:rsidRPr="00A06F7A" w:rsidRDefault="00D51F58" w:rsidP="00D51F58">
      <w:pPr>
        <w:pStyle w:val="OmniPage1"/>
        <w:framePr w:w="9311" w:h="2911" w:hRule="exact" w:hSpace="201" w:vSpace="201" w:wrap="around" w:vAnchor="page" w:hAnchor="page" w:x="1518" w:y="11008"/>
        <w:tabs>
          <w:tab w:val="right" w:pos="1409"/>
        </w:tabs>
        <w:ind w:right="48"/>
        <w:rPr>
          <w:rFonts w:ascii="Arial Narrow" w:hAnsi="Arial Narrow"/>
          <w:b/>
          <w:sz w:val="22"/>
        </w:rPr>
      </w:pPr>
      <w:r w:rsidRPr="00A06F7A">
        <w:rPr>
          <w:rFonts w:ascii="Arial Narrow" w:hAnsi="Arial Narrow"/>
          <w:b/>
          <w:sz w:val="22"/>
        </w:rPr>
        <w:lastRenderedPageBreak/>
        <w:t>Thank You.</w:t>
      </w:r>
    </w:p>
    <w:p w14:paraId="2DEA1A5B" w14:textId="77777777" w:rsidR="00D51F58" w:rsidRPr="00A06F7A" w:rsidRDefault="00D51F58" w:rsidP="00D51F58">
      <w:pPr>
        <w:pStyle w:val="OmniPage1"/>
        <w:framePr w:w="9311" w:h="2911" w:hRule="exact" w:hSpace="201" w:vSpace="201" w:wrap="around" w:vAnchor="page" w:hAnchor="page" w:x="1518" w:y="11008"/>
        <w:tabs>
          <w:tab w:val="right" w:pos="1409"/>
        </w:tabs>
        <w:ind w:right="48"/>
        <w:rPr>
          <w:rFonts w:ascii="Arial Narrow" w:hAnsi="Arial Narrow"/>
          <w:sz w:val="22"/>
        </w:rPr>
      </w:pPr>
    </w:p>
    <w:p w14:paraId="0901D247" w14:textId="41138615" w:rsidR="00D51F58" w:rsidRPr="00A06F7A" w:rsidRDefault="00D51F58" w:rsidP="00D51F58">
      <w:pPr>
        <w:pStyle w:val="OmniPage1"/>
        <w:framePr w:w="9311" w:h="2911" w:hRule="exact" w:hSpace="201" w:vSpace="201" w:wrap="around" w:vAnchor="page" w:hAnchor="page" w:x="1518" w:y="11008"/>
        <w:tabs>
          <w:tab w:val="right" w:pos="1409"/>
        </w:tabs>
        <w:ind w:right="48"/>
        <w:rPr>
          <w:rFonts w:ascii="Arial Narrow" w:hAnsi="Arial Narrow"/>
          <w:b/>
          <w:bCs/>
          <w:sz w:val="22"/>
        </w:rPr>
      </w:pPr>
      <w:r w:rsidRPr="00A06F7A">
        <w:rPr>
          <w:rFonts w:ascii="Arial Narrow" w:hAnsi="Arial Narrow"/>
          <w:sz w:val="22"/>
        </w:rPr>
        <w:t>*</w:t>
      </w:r>
      <w:sdt>
        <w:sdtPr>
          <w:rPr>
            <w:rFonts w:ascii="Arial Narrow" w:hAnsi="Arial Narrow"/>
            <w:sz w:val="22"/>
          </w:rPr>
          <w:id w:val="1045488052"/>
          <w14:checkbox>
            <w14:checked w14:val="0"/>
            <w14:checkedState w14:val="0050" w14:font="Wingdings 2"/>
            <w14:uncheckedState w14:val="2610" w14:font="MS Gothic"/>
          </w14:checkbox>
        </w:sdtPr>
        <w:sdtContent>
          <w:r w:rsidR="00A06F7A" w:rsidRPr="00A06F7A">
            <w:rPr>
              <w:rFonts w:ascii="Segoe UI Symbol" w:eastAsia="MS Gothic" w:hAnsi="Segoe UI Symbol" w:cs="Segoe UI Symbol"/>
              <w:sz w:val="22"/>
            </w:rPr>
            <w:t>☐</w:t>
          </w:r>
        </w:sdtContent>
      </w:sdt>
      <w:r w:rsidRPr="00A06F7A">
        <w:rPr>
          <w:rFonts w:ascii="Arial Narrow" w:hAnsi="Arial Narrow"/>
          <w:b/>
          <w:sz w:val="22"/>
        </w:rPr>
        <w:t xml:space="preserve">Br / </w:t>
      </w:r>
      <w:sdt>
        <w:sdtPr>
          <w:rPr>
            <w:rFonts w:ascii="Arial Narrow" w:hAnsi="Arial Narrow"/>
            <w:b/>
            <w:sz w:val="22"/>
          </w:rPr>
          <w:id w:val="596365253"/>
          <w14:checkbox>
            <w14:checked w14:val="0"/>
            <w14:checkedState w14:val="0050" w14:font="Wingdings 2"/>
            <w14:uncheckedState w14:val="2610" w14:font="MS Gothic"/>
          </w14:checkbox>
        </w:sdtPr>
        <w:sdtContent>
          <w:r w:rsidR="00A06F7A" w:rsidRPr="00A06F7A">
            <w:rPr>
              <w:rFonts w:ascii="Segoe UI Symbol" w:eastAsia="MS Gothic" w:hAnsi="Segoe UI Symbol" w:cs="Segoe UI Symbol"/>
              <w:b/>
              <w:sz w:val="22"/>
            </w:rPr>
            <w:t>☐</w:t>
          </w:r>
        </w:sdtContent>
      </w:sdt>
      <w:r w:rsidRPr="00A06F7A">
        <w:rPr>
          <w:rFonts w:ascii="Arial Narrow" w:hAnsi="Arial Narrow"/>
          <w:b/>
          <w:sz w:val="22"/>
        </w:rPr>
        <w:t xml:space="preserve"> Sr</w:t>
      </w:r>
      <w:r w:rsidRPr="00A06F7A">
        <w:rPr>
          <w:rFonts w:ascii="Arial Narrow" w:hAnsi="Arial Narrow"/>
          <w:sz w:val="22"/>
        </w:rPr>
        <w:t xml:space="preserve"> </w:t>
      </w:r>
      <w:r w:rsidRPr="00A06F7A">
        <w:rPr>
          <w:rFonts w:ascii="Arial Narrow" w:hAnsi="Arial Narrow"/>
          <w:i/>
          <w:iCs/>
          <w:sz w:val="22"/>
        </w:rPr>
        <w:t>(*Tick accordingly)</w:t>
      </w:r>
      <w:r w:rsidRPr="00A06F7A">
        <w:rPr>
          <w:rFonts w:ascii="Arial Narrow" w:hAnsi="Arial Narrow"/>
          <w:b/>
          <w:i/>
          <w:iCs/>
          <w:sz w:val="22"/>
        </w:rPr>
        <w:t xml:space="preserve"> </w:t>
      </w:r>
      <w:r w:rsidRPr="00A06F7A">
        <w:rPr>
          <w:rFonts w:ascii="Arial Narrow" w:hAnsi="Arial Narrow"/>
          <w:b/>
          <w:bCs/>
          <w:sz w:val="22"/>
        </w:rPr>
        <w:t>__________________________________________</w:t>
      </w:r>
    </w:p>
    <w:p w14:paraId="25ECB0A2" w14:textId="77777777" w:rsidR="00D51F58" w:rsidRPr="00A06F7A" w:rsidRDefault="00D51F58" w:rsidP="00D51F58">
      <w:pPr>
        <w:pStyle w:val="OmniPage1"/>
        <w:framePr w:w="9311" w:h="2911" w:hRule="exact" w:hSpace="201" w:vSpace="201" w:wrap="around" w:vAnchor="page" w:hAnchor="page" w:x="1518" w:y="11008"/>
        <w:tabs>
          <w:tab w:val="right" w:pos="1409"/>
        </w:tabs>
        <w:ind w:right="48"/>
        <w:rPr>
          <w:rFonts w:ascii="Arial Narrow" w:hAnsi="Arial Narrow"/>
          <w:sz w:val="22"/>
        </w:rPr>
      </w:pPr>
    </w:p>
    <w:p w14:paraId="22DAFA69" w14:textId="77777777" w:rsidR="00D51F58" w:rsidRPr="00A06F7A" w:rsidRDefault="00D51F58" w:rsidP="00D51F58">
      <w:pPr>
        <w:pStyle w:val="OmniPage1"/>
        <w:framePr w:w="9311" w:h="2911" w:hRule="exact" w:hSpace="201" w:vSpace="201" w:wrap="around" w:vAnchor="page" w:hAnchor="page" w:x="1518" w:y="11008"/>
        <w:tabs>
          <w:tab w:val="right" w:pos="1409"/>
        </w:tabs>
        <w:ind w:right="48"/>
        <w:rPr>
          <w:rFonts w:ascii="Arial Narrow" w:hAnsi="Arial Narrow"/>
          <w:b/>
          <w:bCs/>
          <w:sz w:val="22"/>
        </w:rPr>
      </w:pPr>
      <w:r w:rsidRPr="00A06F7A">
        <w:rPr>
          <w:rFonts w:ascii="Arial Narrow" w:hAnsi="Arial Narrow"/>
          <w:b/>
          <w:sz w:val="22"/>
        </w:rPr>
        <w:t>President of</w:t>
      </w:r>
      <w:r w:rsidRPr="00A06F7A">
        <w:rPr>
          <w:rFonts w:ascii="Arial Narrow" w:hAnsi="Arial Narrow"/>
          <w:sz w:val="22"/>
        </w:rPr>
        <w:t xml:space="preserve">   </w:t>
      </w:r>
      <w:r w:rsidRPr="00A06F7A">
        <w:rPr>
          <w:rFonts w:ascii="Arial Narrow" w:hAnsi="Arial Narrow"/>
          <w:b/>
          <w:bCs/>
          <w:sz w:val="22"/>
        </w:rPr>
        <w:t>__________________________________________</w:t>
      </w:r>
    </w:p>
    <w:p w14:paraId="0440EB3B" w14:textId="45C55733" w:rsidR="00D51F58" w:rsidRPr="00A06F7A" w:rsidRDefault="00D51F58" w:rsidP="00D51F58">
      <w:pPr>
        <w:pStyle w:val="OmniPage1"/>
        <w:framePr w:w="9311" w:h="2911" w:hRule="exact" w:hSpace="201" w:vSpace="201" w:wrap="around" w:vAnchor="page" w:hAnchor="page" w:x="1518" w:y="11008"/>
        <w:tabs>
          <w:tab w:val="right" w:pos="1409"/>
        </w:tabs>
        <w:ind w:right="48"/>
        <w:rPr>
          <w:rFonts w:ascii="Arial Narrow" w:hAnsi="Arial Narrow"/>
          <w:sz w:val="22"/>
        </w:rPr>
      </w:pPr>
      <w:r w:rsidRPr="00A06F7A">
        <w:rPr>
          <w:rFonts w:ascii="Arial Narrow" w:hAnsi="Arial Narrow"/>
          <w:sz w:val="22"/>
        </w:rPr>
        <w:t xml:space="preserve">                                                                                   </w:t>
      </w:r>
    </w:p>
    <w:p w14:paraId="498CE8A3" w14:textId="77777777" w:rsidR="00D51F58" w:rsidRPr="00A06F7A" w:rsidRDefault="00D51F58" w:rsidP="00D51F58">
      <w:pPr>
        <w:pStyle w:val="OmniPage1"/>
        <w:framePr w:w="9311" w:h="2911" w:hRule="exact" w:hSpace="201" w:vSpace="201" w:wrap="around" w:vAnchor="page" w:hAnchor="page" w:x="1518" w:y="11008"/>
        <w:tabs>
          <w:tab w:val="right" w:pos="1409"/>
        </w:tabs>
        <w:ind w:right="48"/>
        <w:rPr>
          <w:rFonts w:ascii="Arial Narrow" w:hAnsi="Arial Narrow"/>
          <w:sz w:val="22"/>
        </w:rPr>
      </w:pPr>
    </w:p>
    <w:p w14:paraId="5EFF9639" w14:textId="77777777" w:rsidR="00D51F58" w:rsidRPr="00A06F7A" w:rsidRDefault="00D51F58" w:rsidP="00D51F58">
      <w:pPr>
        <w:pStyle w:val="OmniPage1"/>
        <w:framePr w:w="9311" w:h="2911" w:hRule="exact" w:hSpace="201" w:vSpace="201" w:wrap="around" w:vAnchor="page" w:hAnchor="page" w:x="1518" w:y="11008"/>
        <w:tabs>
          <w:tab w:val="right" w:pos="1409"/>
        </w:tabs>
        <w:ind w:right="48"/>
        <w:rPr>
          <w:rFonts w:ascii="Arial Narrow" w:hAnsi="Arial Narrow"/>
          <w:b/>
          <w:sz w:val="22"/>
          <w:u w:val="single"/>
        </w:rPr>
      </w:pPr>
    </w:p>
    <w:p w14:paraId="5D5331AC" w14:textId="3EAF1D30" w:rsidR="00D51F58" w:rsidRPr="00A06F7A" w:rsidRDefault="00D51F58" w:rsidP="00D51F58">
      <w:pPr>
        <w:pStyle w:val="OmniPage1"/>
        <w:framePr w:w="9311" w:h="2911" w:hRule="exact" w:hSpace="201" w:vSpace="201" w:wrap="around" w:vAnchor="page" w:hAnchor="page" w:x="1518" w:y="11008"/>
        <w:tabs>
          <w:tab w:val="right" w:pos="1409"/>
        </w:tabs>
        <w:ind w:right="48"/>
        <w:rPr>
          <w:rFonts w:ascii="Arial Narrow" w:hAnsi="Arial Narrow"/>
          <w:b/>
          <w:sz w:val="22"/>
          <w:u w:val="single"/>
        </w:rPr>
      </w:pPr>
      <w:r w:rsidRPr="00A06F7A">
        <w:rPr>
          <w:rFonts w:ascii="Arial Narrow" w:hAnsi="Arial Narrow"/>
          <w:b/>
          <w:sz w:val="22"/>
          <w:u w:val="single"/>
        </w:rPr>
        <w:t>For Official Use</w:t>
      </w:r>
    </w:p>
    <w:p w14:paraId="5BA581B4" w14:textId="77777777" w:rsidR="00D51F58" w:rsidRPr="00A06F7A" w:rsidRDefault="00D51F58" w:rsidP="00D51F58">
      <w:pPr>
        <w:pStyle w:val="OmniPage1"/>
        <w:framePr w:w="9311" w:h="2911" w:hRule="exact" w:hSpace="201" w:vSpace="201" w:wrap="around" w:vAnchor="page" w:hAnchor="page" w:x="1518" w:y="11008"/>
        <w:tabs>
          <w:tab w:val="right" w:pos="1409"/>
        </w:tabs>
        <w:ind w:right="48"/>
        <w:rPr>
          <w:rFonts w:ascii="Arial Narrow" w:hAnsi="Arial Narrow"/>
          <w:b/>
          <w:sz w:val="22"/>
          <w:u w:val="single"/>
        </w:rPr>
      </w:pPr>
    </w:p>
    <w:p w14:paraId="045ACD43" w14:textId="6B067B28" w:rsidR="00D51F58" w:rsidRPr="00A06F7A" w:rsidRDefault="00D51F58" w:rsidP="00D51F58">
      <w:pPr>
        <w:pStyle w:val="OmniPage1"/>
        <w:framePr w:w="9311" w:h="2911" w:hRule="exact" w:hSpace="201" w:vSpace="201" w:wrap="around" w:vAnchor="page" w:hAnchor="page" w:x="1518" w:y="11008"/>
        <w:tabs>
          <w:tab w:val="right" w:pos="1409"/>
        </w:tabs>
        <w:ind w:right="48"/>
        <w:rPr>
          <w:rFonts w:ascii="Arial Narrow" w:hAnsi="Arial Narrow"/>
          <w:b/>
          <w:bCs/>
          <w:sz w:val="22"/>
        </w:rPr>
      </w:pPr>
      <w:r w:rsidRPr="00A06F7A">
        <w:rPr>
          <w:rFonts w:ascii="Arial Narrow" w:hAnsi="Arial Narrow"/>
          <w:b/>
          <w:sz w:val="22"/>
        </w:rPr>
        <w:t xml:space="preserve">Received By: </w:t>
      </w:r>
      <w:r w:rsidRPr="00A06F7A">
        <w:rPr>
          <w:rFonts w:ascii="Arial Narrow" w:hAnsi="Arial Narrow"/>
          <w:b/>
          <w:bCs/>
          <w:sz w:val="22"/>
        </w:rPr>
        <w:t>_____________________________________</w:t>
      </w:r>
      <w:r w:rsidRPr="00A06F7A">
        <w:rPr>
          <w:rFonts w:ascii="Arial Narrow" w:hAnsi="Arial Narrow"/>
          <w:b/>
          <w:bCs/>
          <w:sz w:val="22"/>
        </w:rPr>
        <w:t xml:space="preserve"> Date: _________________________</w:t>
      </w:r>
    </w:p>
    <w:p w14:paraId="5F4DB947" w14:textId="2A812A4E" w:rsidR="00D51F58" w:rsidRPr="00A06F7A" w:rsidRDefault="00D51F58" w:rsidP="00D51F58">
      <w:pPr>
        <w:pStyle w:val="OmniPage1"/>
        <w:framePr w:w="9311" w:h="2911" w:hRule="exact" w:hSpace="201" w:vSpace="201" w:wrap="around" w:vAnchor="page" w:hAnchor="page" w:x="1518" w:y="11008"/>
        <w:tabs>
          <w:tab w:val="right" w:pos="1409"/>
        </w:tabs>
        <w:ind w:right="48"/>
        <w:rPr>
          <w:rFonts w:ascii="Arial Narrow" w:hAnsi="Arial Narrow"/>
          <w:b/>
          <w:sz w:val="22"/>
        </w:rPr>
      </w:pPr>
    </w:p>
    <w:p w14:paraId="73F50716" w14:textId="77777777" w:rsidR="00D51F58" w:rsidRPr="00A06F7A" w:rsidRDefault="00D51F58">
      <w:pPr>
        <w:pStyle w:val="OmniPage1"/>
        <w:tabs>
          <w:tab w:val="right" w:pos="1409"/>
        </w:tabs>
        <w:ind w:right="48"/>
        <w:rPr>
          <w:rFonts w:ascii="Arial Narrow" w:hAnsi="Arial Narrow"/>
        </w:rPr>
      </w:pPr>
    </w:p>
    <w:p w14:paraId="309056DC" w14:textId="77777777" w:rsidR="00D51F58" w:rsidRPr="00A06F7A" w:rsidRDefault="00D51F58" w:rsidP="00D51F58">
      <w:pPr>
        <w:rPr>
          <w:rFonts w:ascii="Arial Narrow" w:hAnsi="Arial Narrow"/>
        </w:rPr>
      </w:pPr>
    </w:p>
    <w:p w14:paraId="1DEC53F6" w14:textId="77777777" w:rsidR="00D51F58" w:rsidRPr="00A06F7A" w:rsidRDefault="00D51F58" w:rsidP="00D51F58">
      <w:pPr>
        <w:rPr>
          <w:rFonts w:ascii="Arial Narrow" w:hAnsi="Arial Narrow"/>
        </w:rPr>
      </w:pPr>
    </w:p>
    <w:p w14:paraId="3D9BFD0B" w14:textId="77777777" w:rsidR="00D51F58" w:rsidRPr="00A06F7A" w:rsidRDefault="00D51F58" w:rsidP="00D51F58">
      <w:pPr>
        <w:rPr>
          <w:rFonts w:ascii="Arial Narrow" w:hAnsi="Arial Narrow"/>
        </w:rPr>
      </w:pPr>
    </w:p>
    <w:p w14:paraId="6428B8EB" w14:textId="77777777" w:rsidR="00D51F58" w:rsidRPr="00A06F7A" w:rsidRDefault="00D51F58" w:rsidP="00D51F58">
      <w:pPr>
        <w:rPr>
          <w:rFonts w:ascii="Arial Narrow" w:hAnsi="Arial Narrow"/>
        </w:rPr>
      </w:pPr>
    </w:p>
    <w:p w14:paraId="1D7C44C7" w14:textId="77777777" w:rsidR="00D51F58" w:rsidRPr="00A06F7A" w:rsidRDefault="00D51F58" w:rsidP="00D51F58">
      <w:pPr>
        <w:rPr>
          <w:rFonts w:ascii="Arial Narrow" w:eastAsia="Times New Roman" w:hAnsi="Arial Narrow"/>
          <w:sz w:val="20"/>
          <w:szCs w:val="20"/>
        </w:rPr>
      </w:pPr>
    </w:p>
    <w:p w14:paraId="6D088ABE" w14:textId="77777777" w:rsidR="00D51F58" w:rsidRPr="00A06F7A" w:rsidRDefault="00D51F58" w:rsidP="00D51F58">
      <w:pPr>
        <w:rPr>
          <w:rFonts w:ascii="Arial Narrow" w:eastAsia="Times New Roman" w:hAnsi="Arial Narrow"/>
          <w:sz w:val="20"/>
          <w:szCs w:val="20"/>
        </w:rPr>
      </w:pPr>
    </w:p>
    <w:p w14:paraId="7BE768F6" w14:textId="77777777" w:rsidR="00D51F58" w:rsidRPr="00A06F7A" w:rsidRDefault="00D51F58" w:rsidP="00D51F58">
      <w:pPr>
        <w:rPr>
          <w:rFonts w:ascii="Arial Narrow" w:hAnsi="Arial Narrow"/>
        </w:rPr>
      </w:pPr>
    </w:p>
    <w:sectPr w:rsidR="00D51F58" w:rsidRPr="00A06F7A" w:rsidSect="00A02846">
      <w:headerReference w:type="default" r:id="rId10"/>
      <w:footerReference w:type="default" r:id="rId11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745BD" w14:textId="77777777" w:rsidR="004235B3" w:rsidRDefault="004235B3" w:rsidP="00CF31BB">
      <w:r>
        <w:separator/>
      </w:r>
    </w:p>
  </w:endnote>
  <w:endnote w:type="continuationSeparator" w:id="0">
    <w:p w14:paraId="7E6C0F3F" w14:textId="77777777" w:rsidR="004235B3" w:rsidRDefault="004235B3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071A0" w:rsidRPr="009F4149" w14:paraId="4B1FC3AC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5B646FAF" w14:textId="77777777" w:rsidR="003071A0" w:rsidRPr="00655C58" w:rsidRDefault="00655C58" w:rsidP="00655C58">
          <w:pPr>
            <w:pStyle w:val="Contacts"/>
            <w:jc w:val="left"/>
            <w:rPr>
              <w:rFonts w:ascii="Times New Roman" w:hAnsi="Times New Roman"/>
              <w:i/>
            </w:rPr>
          </w:pPr>
          <w:r w:rsidRPr="00655C58">
            <w:rPr>
              <w:rFonts w:ascii="Times New Roman" w:hAnsi="Times New Roman"/>
              <w:i/>
              <w:sz w:val="18"/>
            </w:rPr>
            <w:t xml:space="preserve">Form </w:t>
          </w:r>
          <w:proofErr w:type="gramStart"/>
          <w:r w:rsidRPr="00655C58">
            <w:rPr>
              <w:rFonts w:ascii="Times New Roman" w:hAnsi="Times New Roman"/>
              <w:i/>
              <w:sz w:val="18"/>
            </w:rPr>
            <w:t>Update :</w:t>
          </w:r>
          <w:proofErr w:type="gramEnd"/>
          <w:r w:rsidRPr="00655C58">
            <w:rPr>
              <w:rFonts w:ascii="Times New Roman" w:hAnsi="Times New Roman"/>
              <w:i/>
              <w:sz w:val="18"/>
            </w:rPr>
            <w:t xml:space="preserve"> 30 June 2023</w:t>
          </w:r>
        </w:p>
      </w:tc>
      <w:tc>
        <w:tcPr>
          <w:tcW w:w="3597" w:type="dxa"/>
          <w:shd w:val="clear" w:color="auto" w:fill="auto"/>
          <w:vAlign w:val="center"/>
        </w:tcPr>
        <w:p w14:paraId="371D79E5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0DA208F" w14:textId="77777777" w:rsidR="003071A0" w:rsidRPr="009F4149" w:rsidRDefault="003071A0" w:rsidP="009F4149">
          <w:pPr>
            <w:pStyle w:val="Contacts"/>
          </w:pPr>
        </w:p>
      </w:tc>
    </w:tr>
    <w:tr w:rsidR="003071A0" w:rsidRPr="009F4149" w14:paraId="07229A08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1CA28065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212458A4" w14:textId="77777777" w:rsidR="003071A0" w:rsidRPr="009F4149" w:rsidRDefault="003071A0" w:rsidP="009F414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A695D07" w14:textId="77777777" w:rsidR="003071A0" w:rsidRPr="009F4149" w:rsidRDefault="003071A0" w:rsidP="009F4149">
          <w:pPr>
            <w:pStyle w:val="Contacts"/>
          </w:pPr>
        </w:p>
      </w:tc>
    </w:tr>
    <w:tr w:rsidR="00AE3FB7" w:rsidRPr="009F4149" w14:paraId="5466278A" w14:textId="77777777" w:rsidTr="002D3842">
      <w:tc>
        <w:tcPr>
          <w:tcW w:w="3596" w:type="dxa"/>
          <w:shd w:val="clear" w:color="auto" w:fill="auto"/>
          <w:vAlign w:val="center"/>
        </w:tcPr>
        <w:p w14:paraId="557BD921" w14:textId="77777777" w:rsidR="00AE3FB7" w:rsidRPr="009F4149" w:rsidRDefault="00AE3FB7" w:rsidP="00B5050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B45B7FC" w14:textId="77777777" w:rsidR="00AE3FB7" w:rsidRPr="009F4149" w:rsidRDefault="00AE3FB7" w:rsidP="00B50509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0CAFEEBB" w14:textId="77777777" w:rsidR="00AE3FB7" w:rsidRPr="009F4149" w:rsidRDefault="00AE3FB7" w:rsidP="00B50509">
          <w:pPr>
            <w:pStyle w:val="Contacts"/>
          </w:pPr>
        </w:p>
      </w:tc>
    </w:tr>
  </w:tbl>
  <w:p w14:paraId="6E07CE65" w14:textId="77777777" w:rsidR="00835DE8" w:rsidRDefault="009F4149" w:rsidP="009F4149">
    <w:pPr>
      <w:pStyle w:val="Footer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2BA26C26" wp14:editId="111BAE65">
              <wp:simplePos x="0" y="0"/>
              <wp:positionH relativeFrom="margin">
                <wp:align>left</wp:align>
              </wp:positionH>
              <wp:positionV relativeFrom="page">
                <wp:align>bottom</wp:align>
              </wp:positionV>
              <wp:extent cx="6784848" cy="978408"/>
              <wp:effectExtent l="0" t="0" r="16510" b="0"/>
              <wp:wrapNone/>
              <wp:docPr id="15" name="Group 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4848" cy="978408"/>
                        <a:chOff x="922640" y="933265"/>
                        <a:chExt cx="6785581" cy="981870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923925" y="971550"/>
                          <a:ext cx="6784296" cy="9435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Rectangle"/>
                      <wps:cNvSpPr>
                        <a:spLocks/>
                      </wps:cNvSpPr>
                      <wps:spPr>
                        <a:xfrm>
                          <a:off x="922640" y="933265"/>
                          <a:ext cx="6785566" cy="3809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solidFill>
                            <a:schemeClr val="tx2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4D11D09" id="Group 15" o:spid="_x0000_s1026" style="position:absolute;margin-left:0;margin-top:0;width:534.25pt;height:77.05pt;z-index:-251649536;mso-position-horizontal:left;mso-position-horizontal-relative:margin;mso-position-vertical:bottom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">
              <v:rect id="Rectangle 17" o:spid="_x0000_s1027" style="position:absolute;left:9239;top:9715;width:67843;height:94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ZQvcMA&#10;AADbAAAADwAAAGRycy9kb3ducmV2LnhtbERPTWvCQBC9F/wPywje6saAaU1dgwRELx5qQ6G3MTtN&#10;gtnZmF1N/PfdQqG3ebzPWWejacWdetdYVrCYRyCIS6sbrhQUH7vnVxDOI2tsLZOCBznINpOnNaba&#10;DvxO95OvRAhhl6KC2vsuldKVNRl0c9sRB+7b9gZ9gH0ldY9DCDetjKMokQYbDg01dpTXVF5ON6Mg&#10;LsZlPBx3q8+v4ryPkts1jylRajYdt28gPI3+X/znPugw/wV+fw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ZQvcMAAADbAAAADwAAAAAAAAAAAAAAAACYAgAAZHJzL2Rv&#10;d25yZXYueG1sUEsFBgAAAAAEAAQA9QAAAIgDAAAAAA==&#10;" fillcolor="#f2f2f2 [3052]" stroked="f" strokeweight="1pt"/>
              <v:rect id="Rectangle" o:spid="_x0000_s1028" style="position:absolute;left:9226;top:9332;width:67856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Ik8cAA&#10;AADbAAAADwAAAGRycy9kb3ducmV2LnhtbERPTYvCMBC9L/gfwgje1lRBV6qpSMHVPVpFr0MztqXN&#10;pDZZrf9+Iwh7m8f7nNW6N424U+cqywom4wgEcW51xYWC03H7uQDhPLLGxjIpeJKDdTL4WGGs7YMP&#10;dM98IUIIuxgVlN63sZQuL8mgG9uWOHBX2xn0AXaF1B0+Qrhp5DSK5tJgxaGhxJbSkvI6+zUKLq49&#10;mnTBs3R3qzO3235/nX+mSo2G/WYJwlPv/8Vv916H+RN4/RIOkM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TIk8cAAAADbAAAADwAAAAAAAAAAAAAAAACYAgAAZHJzL2Rvd25y&#10;ZXYueG1sUEsFBgAAAAAEAAQA9QAAAIUDAAAAAA==&#10;" fillcolor="#1f497d [3215]" strokecolor="#1f497d [3215]" strokeweight="1pt">
                <v:stroke miterlimit="4"/>
                <v:path arrowok="t"/>
                <v:textbox inset="3pt,3pt,3pt,3pt"/>
              </v:rect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F57CC" w14:textId="77777777" w:rsidR="004235B3" w:rsidRDefault="004235B3" w:rsidP="00CF31BB">
      <w:r>
        <w:separator/>
      </w:r>
    </w:p>
  </w:footnote>
  <w:footnote w:type="continuationSeparator" w:id="0">
    <w:p w14:paraId="4B86CA56" w14:textId="77777777" w:rsidR="004235B3" w:rsidRDefault="004235B3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EB5B9" w14:textId="38C56A83" w:rsidR="00BC1B68" w:rsidRPr="00835DE8" w:rsidRDefault="00226EA9" w:rsidP="00410E03">
    <w:pPr>
      <w:pStyle w:val="Header"/>
      <w:jc w:val="right"/>
    </w:pPr>
    <w:r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754E8D17" wp14:editId="0893F7BD">
              <wp:simplePos x="0" y="0"/>
              <wp:positionH relativeFrom="margin">
                <wp:align>left</wp:align>
              </wp:positionH>
              <wp:positionV relativeFrom="paragraph">
                <wp:posOffset>-2012109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1"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21DCD1" id="Group 13" o:spid="_x0000_s1026" alt="&quot;&quot;" style="position:absolute;margin-left:0;margin-top:-158.45pt;width:540pt;height:769.75pt;z-index:-251650560;mso-position-horizontal:left;mso-position-horizontal-relative:margin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2" o:title="" croptop="1f" cropbottom="23345f" cropright="455f"/>
                <o:lock v:ext="edit" aspectratio="f"/>
              </v:shape>
              <w10:wrap anchorx="margin"/>
            </v:group>
          </w:pict>
        </mc:Fallback>
      </mc:AlternateContent>
    </w:r>
    <w:r>
      <w:rPr>
        <w:noProof/>
        <w:lang w:eastAsia="zh-CN"/>
      </w:rPr>
      <w:drawing>
        <wp:anchor distT="0" distB="0" distL="114300" distR="114300" simplePos="0" relativeHeight="251667968" behindDoc="0" locked="0" layoutInCell="1" allowOverlap="1" wp14:anchorId="4262E906" wp14:editId="456E3356">
          <wp:simplePos x="0" y="0"/>
          <wp:positionH relativeFrom="page">
            <wp:posOffset>6540500</wp:posOffset>
          </wp:positionH>
          <wp:positionV relativeFrom="margin">
            <wp:posOffset>-1034415</wp:posOffset>
          </wp:positionV>
          <wp:extent cx="496570" cy="1092200"/>
          <wp:effectExtent l="0" t="0" r="0" b="0"/>
          <wp:wrapSquare wrapText="bothSides"/>
          <wp:docPr id="3" name="Picture 3" descr="File:Vexillum Legionis.jpg - Wikimedia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Vexillum Legionis.jpg - Wikimedia Commons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3354" b="98476" l="7143" r="89881">
                                <a14:foregroundMark x1="79167" y1="6707" x2="79167" y2="6707"/>
                                <a14:foregroundMark x1="45238" y1="3354" x2="45238" y2="3354"/>
                                <a14:foregroundMark x1="19643" y1="6402" x2="19643" y2="6402"/>
                                <a14:foregroundMark x1="7143" y1="5183" x2="7143" y2="5183"/>
                                <a14:foregroundMark x1="87500" y1="4878" x2="87500" y2="4878"/>
                                <a14:foregroundMark x1="52976" y1="26829" x2="52976" y2="26829"/>
                                <a14:foregroundMark x1="42857" y1="85366" x2="42857" y2="85366"/>
                                <a14:foregroundMark x1="56548" y1="90854" x2="56548" y2="90854"/>
                                <a14:foregroundMark x1="58333" y1="95427" x2="58333" y2="95427"/>
                                <a14:foregroundMark x1="48810" y1="98476" x2="48810" y2="9847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6570" cy="1092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B94">
      <w:rPr>
        <w:noProof/>
        <w:lang w:eastAsia="zh-CN"/>
      </w:rPr>
      <mc:AlternateContent>
        <mc:Choice Requires="wps">
          <w:drawing>
            <wp:anchor distT="45720" distB="45720" distL="114300" distR="114300" simplePos="0" relativeHeight="251670016" behindDoc="0" locked="0" layoutInCell="1" allowOverlap="1" wp14:anchorId="667BECAD" wp14:editId="55A229A0">
              <wp:simplePos x="0" y="0"/>
              <wp:positionH relativeFrom="column">
                <wp:posOffset>1174750</wp:posOffset>
              </wp:positionH>
              <wp:positionV relativeFrom="paragraph">
                <wp:posOffset>-399415</wp:posOffset>
              </wp:positionV>
              <wp:extent cx="4968240" cy="122809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8240" cy="1228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FE2232" w14:textId="77777777" w:rsidR="00B50509" w:rsidRPr="00A354D1" w:rsidRDefault="00B50509" w:rsidP="00A354D1">
                          <w:pPr>
                            <w:ind w:right="440"/>
                            <w:jc w:val="right"/>
                            <w:rPr>
                              <w:rFonts w:ascii="Castellar" w:hAnsi="Castellar"/>
                              <w:b/>
                              <w:color w:val="FFFFFF" w:themeColor="background1"/>
                              <w:sz w:val="32"/>
                            </w:rPr>
                          </w:pPr>
                          <w:r w:rsidRPr="00A354D1">
                            <w:rPr>
                              <w:rFonts w:ascii="Castellar" w:hAnsi="Castellar"/>
                              <w:b/>
                              <w:color w:val="FFFFFF" w:themeColor="background1"/>
                              <w:sz w:val="32"/>
                            </w:rPr>
                            <w:t>THE LEGION OF MARY</w:t>
                          </w:r>
                        </w:p>
                        <w:p w14:paraId="4972B945" w14:textId="77777777" w:rsidR="00B50509" w:rsidRPr="00B50509" w:rsidRDefault="00B50509" w:rsidP="00A354D1">
                          <w:pPr>
                            <w:ind w:left="1440" w:right="440"/>
                            <w:jc w:val="right"/>
                            <w:rPr>
                              <w:rFonts w:ascii="Castellar" w:hAnsi="Castellar"/>
                              <w:b/>
                              <w:color w:val="FFFFFF" w:themeColor="background1"/>
                            </w:rPr>
                          </w:pPr>
                          <w:r w:rsidRPr="00B50509">
                            <w:rPr>
                              <w:rFonts w:ascii="Castellar" w:hAnsi="Castellar"/>
                              <w:b/>
                              <w:color w:val="FFFFFF" w:themeColor="background1"/>
                            </w:rPr>
                            <w:t>SINGAPORE SENATUS</w:t>
                          </w:r>
                        </w:p>
                        <w:p w14:paraId="513A757D" w14:textId="77777777" w:rsidR="00B50509" w:rsidRPr="00D85B94" w:rsidRDefault="00B50509" w:rsidP="00D85B94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85B94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18"/>
                            </w:rPr>
                            <w:t>Catholic Archdiocesan Education Centre</w:t>
                          </w:r>
                          <w:r w:rsidR="00D85B94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18"/>
                            </w:rPr>
                            <w:t xml:space="preserve"> </w:t>
                          </w:r>
                          <w:r w:rsidRPr="00D85B94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18"/>
                            </w:rPr>
                            <w:t>No. 2, Highland Road, #03-10, Singapore 549102</w:t>
                          </w:r>
                        </w:p>
                        <w:p w14:paraId="4ABA2C0E" w14:textId="77777777" w:rsidR="00B50509" w:rsidRPr="00D85B94" w:rsidRDefault="00B50509" w:rsidP="00A354D1">
                          <w:pPr>
                            <w:jc w:val="right"/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</w:rPr>
                          </w:pPr>
                          <w:r w:rsidRPr="00D85B94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18"/>
                            </w:rPr>
                            <w:t xml:space="preserve">Website: </w:t>
                          </w:r>
                          <w:r w:rsidRPr="00D85B94">
                            <w:rPr>
                              <w:rFonts w:ascii="Times New Roman" w:hAnsi="Times New Roman"/>
                              <w:b/>
                              <w:color w:val="FFFFFF" w:themeColor="background1"/>
                              <w:sz w:val="18"/>
                              <w:u w:val="single"/>
                            </w:rPr>
                            <w:t>www.legiomariae.net</w:t>
                          </w:r>
                        </w:p>
                        <w:p w14:paraId="6338E149" w14:textId="77777777" w:rsidR="00B50509" w:rsidRPr="00B50509" w:rsidRDefault="00B50509" w:rsidP="00B50509">
                          <w:pPr>
                            <w:ind w:right="800"/>
                            <w:jc w:val="both"/>
                            <w:rPr>
                              <w:rFonts w:ascii="Castellar" w:hAnsi="Castellar"/>
                              <w:b/>
                              <w:color w:val="FFFFFF" w:themeColor="background1"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7BECA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92.5pt;margin-top:-31.45pt;width:391.2pt;height:96.7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" filled="f" stroked="f">
              <v:textbox>
                <w:txbxContent>
                  <w:p w14:paraId="6DFE2232" w14:textId="77777777" w:rsidR="00B50509" w:rsidRPr="00A354D1" w:rsidRDefault="00B50509" w:rsidP="00A354D1">
                    <w:pPr>
                      <w:ind w:right="440"/>
                      <w:jc w:val="right"/>
                      <w:rPr>
                        <w:rFonts w:ascii="Castellar" w:hAnsi="Castellar"/>
                        <w:b/>
                        <w:color w:val="FFFFFF" w:themeColor="background1"/>
                        <w:sz w:val="32"/>
                      </w:rPr>
                    </w:pPr>
                    <w:r w:rsidRPr="00A354D1">
                      <w:rPr>
                        <w:rFonts w:ascii="Castellar" w:hAnsi="Castellar"/>
                        <w:b/>
                        <w:color w:val="FFFFFF" w:themeColor="background1"/>
                        <w:sz w:val="32"/>
                      </w:rPr>
                      <w:t>THE LEGION OF MARY</w:t>
                    </w:r>
                  </w:p>
                  <w:p w14:paraId="4972B945" w14:textId="77777777" w:rsidR="00B50509" w:rsidRPr="00B50509" w:rsidRDefault="00B50509" w:rsidP="00A354D1">
                    <w:pPr>
                      <w:ind w:left="1440" w:right="440"/>
                      <w:jc w:val="right"/>
                      <w:rPr>
                        <w:rFonts w:ascii="Castellar" w:hAnsi="Castellar"/>
                        <w:b/>
                        <w:color w:val="FFFFFF" w:themeColor="background1"/>
                      </w:rPr>
                    </w:pPr>
                    <w:r w:rsidRPr="00B50509">
                      <w:rPr>
                        <w:rFonts w:ascii="Castellar" w:hAnsi="Castellar"/>
                        <w:b/>
                        <w:color w:val="FFFFFF" w:themeColor="background1"/>
                      </w:rPr>
                      <w:t>SINGAPORE SENATUS</w:t>
                    </w:r>
                  </w:p>
                  <w:p w14:paraId="513A757D" w14:textId="77777777" w:rsidR="00B50509" w:rsidRPr="00D85B94" w:rsidRDefault="00B50509" w:rsidP="00D85B94">
                    <w:pPr>
                      <w:jc w:val="right"/>
                      <w:rPr>
                        <w:rFonts w:ascii="Times New Roman" w:hAnsi="Times New Roman"/>
                        <w:b/>
                        <w:color w:val="FFFFFF" w:themeColor="background1"/>
                        <w:sz w:val="18"/>
                      </w:rPr>
                    </w:pPr>
                    <w:r w:rsidRPr="00D85B94">
                      <w:rPr>
                        <w:rFonts w:ascii="Times New Roman" w:hAnsi="Times New Roman"/>
                        <w:b/>
                        <w:color w:val="FFFFFF" w:themeColor="background1"/>
                        <w:sz w:val="18"/>
                      </w:rPr>
                      <w:t>Catholic Archdiocesan Education Centre</w:t>
                    </w:r>
                    <w:r w:rsidR="00D85B94">
                      <w:rPr>
                        <w:rFonts w:ascii="Times New Roman" w:hAnsi="Times New Roman"/>
                        <w:b/>
                        <w:color w:val="FFFFFF" w:themeColor="background1"/>
                        <w:sz w:val="18"/>
                      </w:rPr>
                      <w:t xml:space="preserve"> </w:t>
                    </w:r>
                    <w:r w:rsidRPr="00D85B94">
                      <w:rPr>
                        <w:rFonts w:ascii="Times New Roman" w:hAnsi="Times New Roman"/>
                        <w:b/>
                        <w:color w:val="FFFFFF" w:themeColor="background1"/>
                        <w:sz w:val="18"/>
                      </w:rPr>
                      <w:t>No. 2, Highland Road, #03-10, Singapore 549102</w:t>
                    </w:r>
                  </w:p>
                  <w:p w14:paraId="4ABA2C0E" w14:textId="77777777" w:rsidR="00B50509" w:rsidRPr="00D85B94" w:rsidRDefault="00B50509" w:rsidP="00A354D1">
                    <w:pPr>
                      <w:jc w:val="right"/>
                      <w:rPr>
                        <w:rFonts w:ascii="Times New Roman" w:hAnsi="Times New Roman"/>
                        <w:b/>
                        <w:color w:val="FFFFFF" w:themeColor="background1"/>
                      </w:rPr>
                    </w:pPr>
                    <w:r w:rsidRPr="00D85B94">
                      <w:rPr>
                        <w:rFonts w:ascii="Times New Roman" w:hAnsi="Times New Roman"/>
                        <w:b/>
                        <w:color w:val="FFFFFF" w:themeColor="background1"/>
                        <w:sz w:val="18"/>
                      </w:rPr>
                      <w:t xml:space="preserve">Website: </w:t>
                    </w:r>
                    <w:r w:rsidRPr="00D85B94">
                      <w:rPr>
                        <w:rFonts w:ascii="Times New Roman" w:hAnsi="Times New Roman"/>
                        <w:b/>
                        <w:color w:val="FFFFFF" w:themeColor="background1"/>
                        <w:sz w:val="18"/>
                        <w:u w:val="single"/>
                      </w:rPr>
                      <w:t>www.legiomariae.net</w:t>
                    </w:r>
                  </w:p>
                  <w:p w14:paraId="6338E149" w14:textId="77777777" w:rsidR="00B50509" w:rsidRPr="00B50509" w:rsidRDefault="00B50509" w:rsidP="00B50509">
                    <w:pPr>
                      <w:ind w:right="800"/>
                      <w:jc w:val="both"/>
                      <w:rPr>
                        <w:rFonts w:ascii="Castellar" w:hAnsi="Castellar"/>
                        <w:b/>
                        <w:color w:val="FFFFFF" w:themeColor="background1"/>
                        <w:sz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ocumentProtection w:edit="forms" w:formatting="1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509"/>
    <w:rsid w:val="0005135F"/>
    <w:rsid w:val="000C75BF"/>
    <w:rsid w:val="001034AB"/>
    <w:rsid w:val="00110721"/>
    <w:rsid w:val="001257F0"/>
    <w:rsid w:val="0016108E"/>
    <w:rsid w:val="001640E0"/>
    <w:rsid w:val="001A199E"/>
    <w:rsid w:val="001B5FB9"/>
    <w:rsid w:val="001C42C8"/>
    <w:rsid w:val="001E468E"/>
    <w:rsid w:val="00205FE0"/>
    <w:rsid w:val="00226EA9"/>
    <w:rsid w:val="00246BBD"/>
    <w:rsid w:val="0025130C"/>
    <w:rsid w:val="002537F7"/>
    <w:rsid w:val="00256391"/>
    <w:rsid w:val="002633EB"/>
    <w:rsid w:val="00265218"/>
    <w:rsid w:val="002B6420"/>
    <w:rsid w:val="002C6ABD"/>
    <w:rsid w:val="002D3842"/>
    <w:rsid w:val="003071A0"/>
    <w:rsid w:val="00337C0F"/>
    <w:rsid w:val="0035052D"/>
    <w:rsid w:val="00366F6D"/>
    <w:rsid w:val="003A0096"/>
    <w:rsid w:val="003E0129"/>
    <w:rsid w:val="003F693D"/>
    <w:rsid w:val="00410E03"/>
    <w:rsid w:val="004235B3"/>
    <w:rsid w:val="00427519"/>
    <w:rsid w:val="00435E8C"/>
    <w:rsid w:val="00445295"/>
    <w:rsid w:val="004456B5"/>
    <w:rsid w:val="00463B35"/>
    <w:rsid w:val="00482917"/>
    <w:rsid w:val="004C2F50"/>
    <w:rsid w:val="004F20B6"/>
    <w:rsid w:val="00524D35"/>
    <w:rsid w:val="00542A22"/>
    <w:rsid w:val="005A6806"/>
    <w:rsid w:val="005D124E"/>
    <w:rsid w:val="00643F5A"/>
    <w:rsid w:val="00655C58"/>
    <w:rsid w:val="00684557"/>
    <w:rsid w:val="006859BF"/>
    <w:rsid w:val="006A7299"/>
    <w:rsid w:val="006C7D64"/>
    <w:rsid w:val="006D43A7"/>
    <w:rsid w:val="0071089C"/>
    <w:rsid w:val="0071286E"/>
    <w:rsid w:val="0077278F"/>
    <w:rsid w:val="007B52D2"/>
    <w:rsid w:val="007C1F7D"/>
    <w:rsid w:val="007D4902"/>
    <w:rsid w:val="007E2F3D"/>
    <w:rsid w:val="00835DE8"/>
    <w:rsid w:val="00835E28"/>
    <w:rsid w:val="008632B5"/>
    <w:rsid w:val="008C5804"/>
    <w:rsid w:val="008D3EE1"/>
    <w:rsid w:val="00915359"/>
    <w:rsid w:val="00945232"/>
    <w:rsid w:val="009E6AC6"/>
    <w:rsid w:val="009F4149"/>
    <w:rsid w:val="00A02846"/>
    <w:rsid w:val="00A06F7A"/>
    <w:rsid w:val="00A3321A"/>
    <w:rsid w:val="00A354D1"/>
    <w:rsid w:val="00A73AE1"/>
    <w:rsid w:val="00AB2833"/>
    <w:rsid w:val="00AC7198"/>
    <w:rsid w:val="00AE1BB8"/>
    <w:rsid w:val="00AE3FB7"/>
    <w:rsid w:val="00B122BA"/>
    <w:rsid w:val="00B16751"/>
    <w:rsid w:val="00B409D5"/>
    <w:rsid w:val="00B44647"/>
    <w:rsid w:val="00B45F61"/>
    <w:rsid w:val="00B50509"/>
    <w:rsid w:val="00BB0CC4"/>
    <w:rsid w:val="00BC1B68"/>
    <w:rsid w:val="00BE6B42"/>
    <w:rsid w:val="00BF5A49"/>
    <w:rsid w:val="00C50E6D"/>
    <w:rsid w:val="00C520D9"/>
    <w:rsid w:val="00C5677B"/>
    <w:rsid w:val="00C84BD5"/>
    <w:rsid w:val="00CE5C6D"/>
    <w:rsid w:val="00CF31BB"/>
    <w:rsid w:val="00D4436A"/>
    <w:rsid w:val="00D51F58"/>
    <w:rsid w:val="00D832D3"/>
    <w:rsid w:val="00D85B94"/>
    <w:rsid w:val="00D901A0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587E"/>
    <w:rsid w:val="00F27B67"/>
    <w:rsid w:val="00F635A5"/>
    <w:rsid w:val="00FA3298"/>
    <w:rsid w:val="00FB3407"/>
    <w:rsid w:val="00FC0271"/>
    <w:rsid w:val="00FD50AA"/>
    <w:rsid w:val="00FF5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FB79C0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54D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0509"/>
    <w:rPr>
      <w:color w:val="0096D2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354D1"/>
    <w:rPr>
      <w:rFonts w:asciiTheme="majorHAnsi" w:eastAsiaTheme="majorEastAsia" w:hAnsiTheme="majorHAnsi" w:cstheme="majorBidi"/>
      <w:color w:val="DAD08B" w:themeColor="accent1" w:themeShade="BF"/>
      <w:sz w:val="26"/>
      <w:szCs w:val="26"/>
    </w:rPr>
  </w:style>
  <w:style w:type="paragraph" w:customStyle="1" w:styleId="OmniPage1">
    <w:name w:val="OmniPage #1"/>
    <w:basedOn w:val="Normal"/>
    <w:rsid w:val="00A354D1"/>
    <w:pPr>
      <w:spacing w:after="0" w:line="260" w:lineRule="exact"/>
      <w:jc w:val="left"/>
    </w:pPr>
    <w:rPr>
      <w:rFonts w:ascii="Times New Roman" w:eastAsia="Times New Roman" w:hAnsi="Times New Roman"/>
      <w:sz w:val="20"/>
      <w:szCs w:val="20"/>
    </w:rPr>
  </w:style>
  <w:style w:type="paragraph" w:customStyle="1" w:styleId="OmniPage2">
    <w:name w:val="OmniPage #2"/>
    <w:basedOn w:val="Normal"/>
    <w:rsid w:val="00BB0CC4"/>
    <w:pPr>
      <w:spacing w:after="0" w:line="280" w:lineRule="exact"/>
      <w:jc w:val="left"/>
    </w:pPr>
    <w:rPr>
      <w:rFonts w:ascii="Times New Roman" w:eastAsia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-PC\AppData\Roaming\Microsoft\Templates\Small%20business%20client%20intake%20form.dotx" TargetMode="External"/></Relationship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E182A5-01FE-47DC-9F56-AD00D2DEE96C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16c05727-aa75-4e4a-9b5f-8a80a1165891"/>
    <ds:schemaRef ds:uri="71af3243-3dd4-4a8d-8c0d-dd76da1f02a5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CF9D7C3-5C76-4F4F-9343-9C8A843EE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2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2023-06-30T08:49:00Z</dcterms:created>
  <dcterms:modified xsi:type="dcterms:W3CDTF">2023-07-10T13:27:00Z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