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6435"/>
        <w:gridCol w:w="3635"/>
        <w:gridCol w:w="361"/>
      </w:tblGrid>
      <w:tr w:rsidR="00A354D1" w:rsidRPr="009F5562" w14:paraId="5AF72774" w14:textId="77777777" w:rsidTr="00A354D1">
        <w:trPr>
          <w:trHeight w:val="983"/>
        </w:trPr>
        <w:tc>
          <w:tcPr>
            <w:tcW w:w="171" w:type="pct"/>
            <w:shd w:val="clear" w:color="auto" w:fill="auto"/>
          </w:tcPr>
          <w:p w14:paraId="501E07CE" w14:textId="77777777" w:rsidR="00265218" w:rsidRPr="009F5562" w:rsidRDefault="00265218" w:rsidP="00CF31BB">
            <w:pPr>
              <w:pStyle w:val="Title"/>
              <w:rPr>
                <w:rFonts w:ascii="Arial Narrow" w:hAnsi="Arial Narrow"/>
                <w:color w:val="FFFFFF" w:themeColor="background1"/>
              </w:rPr>
            </w:pPr>
          </w:p>
        </w:tc>
        <w:tc>
          <w:tcPr>
            <w:tcW w:w="2979" w:type="pct"/>
            <w:shd w:val="clear" w:color="auto" w:fill="1F497D" w:themeFill="text2"/>
            <w:vAlign w:val="center"/>
          </w:tcPr>
          <w:p w14:paraId="2B1E55F6" w14:textId="77777777" w:rsidR="00265218" w:rsidRPr="009F5562" w:rsidRDefault="00A354D1" w:rsidP="00A354D1">
            <w:pPr>
              <w:pStyle w:val="Heading2"/>
              <w:rPr>
                <w:rFonts w:ascii="Arial Narrow" w:hAnsi="Arial Narrow"/>
                <w:b/>
                <w:color w:val="FFFFFF" w:themeColor="background1"/>
              </w:rPr>
            </w:pPr>
            <w:r w:rsidRPr="009F5562">
              <w:rPr>
                <w:rFonts w:ascii="Arial Narrow" w:hAnsi="Arial Narrow"/>
                <w:b/>
                <w:color w:val="FFFFFF" w:themeColor="background1"/>
              </w:rPr>
              <w:t>LETTER OF APPOINTMENT FOR OFFICER(S)</w:t>
            </w:r>
          </w:p>
        </w:tc>
        <w:tc>
          <w:tcPr>
            <w:tcW w:w="1683" w:type="pct"/>
            <w:shd w:val="clear" w:color="auto" w:fill="auto"/>
          </w:tcPr>
          <w:p w14:paraId="45D475F7" w14:textId="77777777" w:rsidR="00265218" w:rsidRPr="009F5562" w:rsidRDefault="00265218" w:rsidP="00CF31BB">
            <w:pPr>
              <w:pStyle w:val="Title"/>
              <w:rPr>
                <w:rFonts w:ascii="Arial Narrow" w:hAnsi="Arial Narrow"/>
                <w:color w:val="FFFFFF" w:themeColor="background1"/>
              </w:rPr>
            </w:pPr>
          </w:p>
        </w:tc>
        <w:tc>
          <w:tcPr>
            <w:tcW w:w="167" w:type="pct"/>
            <w:shd w:val="clear" w:color="auto" w:fill="auto"/>
          </w:tcPr>
          <w:p w14:paraId="02BE5608" w14:textId="77777777" w:rsidR="00265218" w:rsidRPr="009F5562" w:rsidRDefault="00265218" w:rsidP="00CF31BB">
            <w:pPr>
              <w:pStyle w:val="Title"/>
              <w:rPr>
                <w:rFonts w:ascii="Arial Narrow" w:hAnsi="Arial Narrow"/>
                <w:color w:val="FFFFFF" w:themeColor="background1"/>
              </w:rPr>
            </w:pPr>
          </w:p>
        </w:tc>
      </w:tr>
    </w:tbl>
    <w:p w14:paraId="56B16FF9" w14:textId="60BA13EA" w:rsidR="00463B35" w:rsidRPr="009F5562" w:rsidRDefault="00463B35" w:rsidP="00524D35">
      <w:pPr>
        <w:rPr>
          <w:rFonts w:ascii="Arial Narrow" w:hAnsi="Arial Narrow"/>
          <w:b/>
          <w:color w:val="FFFFFF" w:themeColor="background1"/>
        </w:rPr>
      </w:pPr>
    </w:p>
    <w:p w14:paraId="70218456" w14:textId="77777777" w:rsidR="00A354D1" w:rsidRPr="009F5562" w:rsidRDefault="00A354D1" w:rsidP="00835E28">
      <w:pPr>
        <w:pStyle w:val="OmniPage1"/>
        <w:framePr w:w="10208" w:h="2275" w:hRule="exact" w:hSpace="201" w:vSpace="201" w:wrap="around" w:vAnchor="page" w:hAnchor="page" w:x="1019" w:y="4136"/>
        <w:tabs>
          <w:tab w:val="right" w:pos="459"/>
        </w:tabs>
        <w:ind w:right="48"/>
        <w:rPr>
          <w:rFonts w:ascii="Arial Narrow" w:hAnsi="Arial Narrow"/>
          <w:sz w:val="22"/>
        </w:rPr>
      </w:pPr>
    </w:p>
    <w:p w14:paraId="70F70ADE" w14:textId="77777777" w:rsidR="009F5562" w:rsidRPr="009F5562" w:rsidRDefault="00A354D1" w:rsidP="009F5562">
      <w:pPr>
        <w:pStyle w:val="OmniPage1"/>
        <w:framePr w:w="10208" w:h="2275" w:hRule="exact" w:hSpace="201" w:vSpace="201" w:wrap="around" w:vAnchor="page" w:hAnchor="page" w:x="1019" w:y="4136"/>
        <w:tabs>
          <w:tab w:val="right" w:pos="459"/>
        </w:tabs>
        <w:ind w:right="48"/>
        <w:rPr>
          <w:rFonts w:ascii="Arial Narrow" w:hAnsi="Arial Narrow"/>
          <w:b/>
          <w:sz w:val="22"/>
        </w:rPr>
      </w:pPr>
      <w:r w:rsidRPr="009F5562">
        <w:rPr>
          <w:rFonts w:ascii="Arial Narrow" w:hAnsi="Arial Narrow"/>
          <w:b/>
          <w:sz w:val="22"/>
        </w:rPr>
        <w:t>Ref:</w:t>
      </w:r>
      <w:r w:rsidRPr="009F5562">
        <w:rPr>
          <w:rFonts w:ascii="Arial Narrow" w:hAnsi="Arial Narrow"/>
          <w:sz w:val="22"/>
        </w:rPr>
        <w:t xml:space="preserve">  </w:t>
      </w:r>
      <w:r w:rsidR="009F5562" w:rsidRPr="009F5562">
        <w:rPr>
          <w:rFonts w:ascii="Arial Narrow" w:hAnsi="Arial Narrow"/>
          <w:b/>
          <w:color w:val="000000" w:themeColor="text1"/>
          <w:u w:val="single"/>
        </w:rPr>
        <w:t>__________________________________________________</w:t>
      </w:r>
      <w:r w:rsidR="009F5562" w:rsidRPr="009F5562">
        <w:rPr>
          <w:rFonts w:ascii="Arial Narrow" w:hAnsi="Arial Narrow"/>
          <w:b/>
          <w:sz w:val="22"/>
        </w:rPr>
        <w:t>*</w:t>
      </w:r>
      <w:sdt>
        <w:sdtPr>
          <w:rPr>
            <w:rFonts w:ascii="Arial Narrow" w:hAnsi="Arial Narrow"/>
            <w:b/>
            <w:sz w:val="22"/>
          </w:rPr>
          <w:id w:val="-1928412860"/>
          <w14:checkbox>
            <w14:checked w14:val="0"/>
            <w14:checkedState w14:val="0050" w14:font="Wingdings 2"/>
            <w14:uncheckedState w14:val="2610" w14:font="MS Gothic"/>
          </w14:checkbox>
        </w:sdtPr>
        <w:sdtContent>
          <w:r w:rsidR="009F5562" w:rsidRPr="009F5562">
            <w:rPr>
              <w:rFonts w:ascii="Segoe UI Symbol" w:eastAsia="MS Gothic" w:hAnsi="Segoe UI Symbol" w:cs="Segoe UI Symbol"/>
              <w:b/>
              <w:sz w:val="22"/>
            </w:rPr>
            <w:t>☐</w:t>
          </w:r>
        </w:sdtContent>
      </w:sdt>
      <w:proofErr w:type="spellStart"/>
      <w:r w:rsidR="009F5562" w:rsidRPr="009F5562">
        <w:rPr>
          <w:rFonts w:ascii="Arial Narrow" w:hAnsi="Arial Narrow"/>
          <w:b/>
          <w:sz w:val="22"/>
        </w:rPr>
        <w:t>Pdm</w:t>
      </w:r>
      <w:proofErr w:type="spellEnd"/>
      <w:r w:rsidR="009F5562" w:rsidRPr="009F5562">
        <w:rPr>
          <w:rFonts w:ascii="Arial Narrow" w:hAnsi="Arial Narrow"/>
          <w:b/>
          <w:sz w:val="22"/>
        </w:rPr>
        <w:t xml:space="preserve"> / </w:t>
      </w:r>
      <w:sdt>
        <w:sdtPr>
          <w:rPr>
            <w:rFonts w:ascii="Arial Narrow" w:hAnsi="Arial Narrow"/>
            <w:b/>
            <w:sz w:val="22"/>
          </w:rPr>
          <w:id w:val="471250867"/>
          <w14:checkbox>
            <w14:checked w14:val="0"/>
            <w14:checkedState w14:val="0050" w14:font="Wingdings 2"/>
            <w14:uncheckedState w14:val="2610" w14:font="MS Gothic"/>
          </w14:checkbox>
        </w:sdtPr>
        <w:sdtContent>
          <w:r w:rsidR="009F5562" w:rsidRPr="009F5562">
            <w:rPr>
              <w:rFonts w:ascii="Segoe UI Symbol" w:eastAsia="MS Gothic" w:hAnsi="Segoe UI Symbol" w:cs="Segoe UI Symbol"/>
              <w:b/>
              <w:sz w:val="22"/>
            </w:rPr>
            <w:t>☐</w:t>
          </w:r>
        </w:sdtContent>
      </w:sdt>
      <w:r w:rsidR="009F5562" w:rsidRPr="009F5562">
        <w:rPr>
          <w:rFonts w:ascii="Arial Narrow" w:hAnsi="Arial Narrow"/>
          <w:b/>
          <w:sz w:val="22"/>
        </w:rPr>
        <w:t xml:space="preserve">Curia </w:t>
      </w:r>
      <w:r w:rsidR="009F5562" w:rsidRPr="009F5562">
        <w:rPr>
          <w:rFonts w:ascii="Arial Narrow" w:hAnsi="Arial Narrow"/>
          <w:i/>
          <w:iCs/>
          <w:sz w:val="22"/>
        </w:rPr>
        <w:t>(*Tick accordingly)</w:t>
      </w:r>
    </w:p>
    <w:p w14:paraId="0F2FEB45" w14:textId="36510CF4" w:rsidR="00A354D1" w:rsidRPr="009F5562" w:rsidRDefault="00A354D1" w:rsidP="009F5562">
      <w:pPr>
        <w:pStyle w:val="OmniPage1"/>
        <w:framePr w:w="10208" w:h="2275" w:hRule="exact" w:hSpace="201" w:vSpace="201" w:wrap="around" w:vAnchor="page" w:hAnchor="page" w:x="1019" w:y="4136"/>
        <w:tabs>
          <w:tab w:val="right" w:pos="459"/>
        </w:tabs>
        <w:ind w:right="48"/>
        <w:rPr>
          <w:rFonts w:ascii="Arial Narrow" w:hAnsi="Arial Narrow"/>
          <w:b/>
          <w:sz w:val="22"/>
        </w:rPr>
      </w:pPr>
      <w:r w:rsidRPr="009F5562">
        <w:rPr>
          <w:rFonts w:ascii="Arial Narrow" w:hAnsi="Arial Narrow"/>
          <w:sz w:val="22"/>
        </w:rPr>
        <w:t xml:space="preserve">                                          </w:t>
      </w:r>
      <w:r w:rsidR="00835E28" w:rsidRPr="009F5562">
        <w:rPr>
          <w:rFonts w:ascii="Arial Narrow" w:hAnsi="Arial Narrow"/>
          <w:sz w:val="22"/>
        </w:rPr>
        <w:t xml:space="preserve">            </w:t>
      </w:r>
      <w:r w:rsidR="00D438B7" w:rsidRPr="009F5562">
        <w:rPr>
          <w:rFonts w:ascii="Arial Narrow" w:hAnsi="Arial Narrow"/>
          <w:sz w:val="22"/>
        </w:rPr>
        <w:t xml:space="preserve">                                       </w:t>
      </w:r>
      <w:r w:rsidR="00835E28" w:rsidRPr="009F5562">
        <w:rPr>
          <w:rFonts w:ascii="Arial Narrow" w:hAnsi="Arial Narrow"/>
          <w:sz w:val="22"/>
        </w:rPr>
        <w:t xml:space="preserve">             </w:t>
      </w:r>
    </w:p>
    <w:p w14:paraId="3C618125" w14:textId="31CBBA32" w:rsidR="00A354D1" w:rsidRPr="009F5562" w:rsidRDefault="00A354D1" w:rsidP="00835E28">
      <w:pPr>
        <w:pStyle w:val="OmniPage1"/>
        <w:framePr w:w="10208" w:h="2275" w:hRule="exact" w:hSpace="201" w:vSpace="201" w:wrap="around" w:vAnchor="page" w:hAnchor="page" w:x="1019" w:y="4136"/>
        <w:ind w:right="48"/>
        <w:rPr>
          <w:rFonts w:ascii="Arial Narrow" w:hAnsi="Arial Narrow"/>
          <w:sz w:val="22"/>
        </w:rPr>
      </w:pPr>
      <w:r w:rsidRPr="009F5562">
        <w:rPr>
          <w:rFonts w:ascii="Arial Narrow" w:hAnsi="Arial Narrow"/>
          <w:b/>
          <w:sz w:val="22"/>
        </w:rPr>
        <w:t>To:</w:t>
      </w:r>
      <w:r w:rsidRPr="009F5562">
        <w:rPr>
          <w:rFonts w:ascii="Arial Narrow" w:hAnsi="Arial Narrow"/>
          <w:sz w:val="22"/>
        </w:rPr>
        <w:t xml:space="preserve"> </w:t>
      </w:r>
      <w:r w:rsidRPr="009F5562">
        <w:rPr>
          <w:rFonts w:ascii="Arial Narrow" w:hAnsi="Arial Narrow"/>
          <w:sz w:val="22"/>
        </w:rPr>
        <w:tab/>
      </w:r>
      <w:r w:rsidRPr="009F5562">
        <w:rPr>
          <w:rFonts w:ascii="Arial Narrow" w:hAnsi="Arial Narrow"/>
          <w:b/>
          <w:sz w:val="22"/>
        </w:rPr>
        <w:t>*</w:t>
      </w:r>
      <w:sdt>
        <w:sdtPr>
          <w:rPr>
            <w:rFonts w:ascii="Arial Narrow" w:hAnsi="Arial Narrow"/>
            <w:b/>
            <w:sz w:val="22"/>
          </w:rPr>
          <w:id w:val="1361863914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BB0CC4" w:rsidRPr="009F5562">
            <w:rPr>
              <w:rFonts w:ascii="Segoe UI Symbol" w:eastAsia="MS Gothic" w:hAnsi="Segoe UI Symbol" w:cs="Segoe UI Symbol"/>
              <w:b/>
              <w:sz w:val="22"/>
            </w:rPr>
            <w:t>☐</w:t>
          </w:r>
        </w:sdtContent>
      </w:sdt>
      <w:r w:rsidRPr="009F5562">
        <w:rPr>
          <w:rFonts w:ascii="Arial Narrow" w:hAnsi="Arial Narrow"/>
          <w:b/>
          <w:sz w:val="22"/>
        </w:rPr>
        <w:t>Br/</w:t>
      </w:r>
      <w:sdt>
        <w:sdtPr>
          <w:rPr>
            <w:rFonts w:ascii="Arial Narrow" w:hAnsi="Arial Narrow"/>
            <w:b/>
            <w:sz w:val="22"/>
          </w:rPr>
          <w:id w:val="-1355726322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BB0CC4" w:rsidRPr="009F5562">
            <w:rPr>
              <w:rFonts w:ascii="Segoe UI Symbol" w:eastAsia="MS Gothic" w:hAnsi="Segoe UI Symbol" w:cs="Segoe UI Symbol"/>
              <w:b/>
              <w:sz w:val="22"/>
            </w:rPr>
            <w:t>☐</w:t>
          </w:r>
        </w:sdtContent>
      </w:sdt>
      <w:r w:rsidRPr="009F5562">
        <w:rPr>
          <w:rFonts w:ascii="Arial Narrow" w:hAnsi="Arial Narrow"/>
          <w:b/>
          <w:sz w:val="22"/>
        </w:rPr>
        <w:t>Sr</w:t>
      </w:r>
      <w:r w:rsidR="00BB0CC4" w:rsidRPr="009F5562">
        <w:rPr>
          <w:rFonts w:ascii="Arial Narrow" w:hAnsi="Arial Narrow"/>
          <w:b/>
          <w:sz w:val="22"/>
        </w:rPr>
        <w:t xml:space="preserve"> </w:t>
      </w:r>
      <w:r w:rsidR="00BB0CC4" w:rsidRPr="009F5562">
        <w:rPr>
          <w:rFonts w:ascii="Arial Narrow" w:hAnsi="Arial Narrow"/>
          <w:i/>
          <w:iCs/>
          <w:sz w:val="22"/>
        </w:rPr>
        <w:t>(*Tick accordingly</w:t>
      </w:r>
      <w:r w:rsidR="00D85B94" w:rsidRPr="009F5562">
        <w:rPr>
          <w:rFonts w:ascii="Arial Narrow" w:hAnsi="Arial Narrow"/>
          <w:i/>
          <w:iCs/>
          <w:sz w:val="22"/>
        </w:rPr>
        <w:t>)</w:t>
      </w:r>
      <w:r w:rsidR="00D85B94" w:rsidRPr="009F5562">
        <w:rPr>
          <w:rFonts w:ascii="Arial Narrow" w:hAnsi="Arial Narrow"/>
          <w:b/>
          <w:i/>
          <w:iCs/>
          <w:sz w:val="22"/>
        </w:rPr>
        <w:t xml:space="preserve"> </w:t>
      </w:r>
      <w:r w:rsidR="009F5562" w:rsidRPr="009F5562">
        <w:rPr>
          <w:rFonts w:ascii="Arial Narrow" w:hAnsi="Arial Narrow"/>
          <w:b/>
          <w:color w:val="000000" w:themeColor="text1"/>
          <w:u w:val="single"/>
        </w:rPr>
        <w:t>_________________________________________________</w:t>
      </w:r>
    </w:p>
    <w:p w14:paraId="03A4426F" w14:textId="77777777" w:rsidR="00A354D1" w:rsidRPr="009F5562" w:rsidRDefault="00A354D1" w:rsidP="00835E28">
      <w:pPr>
        <w:pStyle w:val="OmniPage1"/>
        <w:framePr w:w="10208" w:h="2275" w:hRule="exact" w:hSpace="201" w:vSpace="201" w:wrap="around" w:vAnchor="page" w:hAnchor="page" w:x="1019" w:y="4136"/>
        <w:ind w:right="48"/>
        <w:rPr>
          <w:rFonts w:ascii="Arial Narrow" w:hAnsi="Arial Narrow"/>
          <w:sz w:val="22"/>
        </w:rPr>
      </w:pPr>
    </w:p>
    <w:p w14:paraId="4F955592" w14:textId="1A168AE5" w:rsidR="00835E28" w:rsidRPr="009F5562" w:rsidRDefault="00A354D1" w:rsidP="00835E28">
      <w:pPr>
        <w:pStyle w:val="OmniPage1"/>
        <w:framePr w:w="10208" w:h="2275" w:hRule="exact" w:hSpace="201" w:vSpace="201" w:wrap="around" w:vAnchor="page" w:hAnchor="page" w:x="1019" w:y="4136"/>
        <w:tabs>
          <w:tab w:val="right" w:pos="459"/>
        </w:tabs>
        <w:ind w:right="48"/>
        <w:rPr>
          <w:rFonts w:ascii="Arial Narrow" w:hAnsi="Arial Narrow"/>
          <w:b/>
          <w:sz w:val="22"/>
        </w:rPr>
      </w:pPr>
      <w:r w:rsidRPr="009F5562">
        <w:rPr>
          <w:rFonts w:ascii="Arial Narrow" w:hAnsi="Arial Narrow"/>
          <w:b/>
          <w:sz w:val="22"/>
        </w:rPr>
        <w:t xml:space="preserve">President </w:t>
      </w:r>
      <w:r w:rsidR="00086F47" w:rsidRPr="009F5562">
        <w:rPr>
          <w:rFonts w:ascii="Arial Narrow" w:hAnsi="Arial Narrow"/>
          <w:b/>
          <w:sz w:val="22"/>
        </w:rPr>
        <w:t>of</w:t>
      </w:r>
      <w:r w:rsidR="00086F47" w:rsidRPr="009F5562">
        <w:rPr>
          <w:rFonts w:ascii="Arial Narrow" w:hAnsi="Arial Narrow"/>
          <w:sz w:val="22"/>
        </w:rPr>
        <w:t xml:space="preserve"> </w:t>
      </w:r>
      <w:r w:rsidR="00086F47" w:rsidRPr="00086F47">
        <w:rPr>
          <w:rFonts w:ascii="Arial Narrow" w:hAnsi="Arial Narrow"/>
          <w:sz w:val="22"/>
          <w:u w:val="single"/>
        </w:rPr>
        <w:t>_</w:t>
      </w:r>
      <w:r w:rsidR="009F5562" w:rsidRPr="00086F47">
        <w:rPr>
          <w:rFonts w:ascii="Arial Narrow" w:hAnsi="Arial Narrow"/>
          <w:b/>
          <w:bCs/>
          <w:sz w:val="22"/>
          <w:u w:val="single"/>
        </w:rPr>
        <w:t>___________________________________</w:t>
      </w:r>
      <w:r w:rsidR="00835E28" w:rsidRPr="00086F47">
        <w:rPr>
          <w:rFonts w:ascii="Arial Narrow" w:hAnsi="Arial Narrow"/>
          <w:sz w:val="22"/>
          <w:u w:val="single"/>
        </w:rPr>
        <w:t xml:space="preserve"> </w:t>
      </w:r>
      <w:r w:rsidRPr="009F5562">
        <w:rPr>
          <w:rFonts w:ascii="Arial Narrow" w:hAnsi="Arial Narrow"/>
          <w:b/>
          <w:sz w:val="22"/>
        </w:rPr>
        <w:t>*</w:t>
      </w:r>
      <w:sdt>
        <w:sdtPr>
          <w:rPr>
            <w:rFonts w:ascii="Arial Narrow" w:hAnsi="Arial Narrow"/>
            <w:b/>
            <w:sz w:val="22"/>
          </w:rPr>
          <w:id w:val="-1385637944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835E28" w:rsidRPr="009F5562">
            <w:rPr>
              <w:rFonts w:ascii="Segoe UI Symbol" w:eastAsia="MS Gothic" w:hAnsi="Segoe UI Symbol" w:cs="Segoe UI Symbol"/>
              <w:b/>
              <w:sz w:val="22"/>
            </w:rPr>
            <w:t>☐</w:t>
          </w:r>
        </w:sdtContent>
      </w:sdt>
      <w:r w:rsidRPr="009F5562">
        <w:rPr>
          <w:rFonts w:ascii="Arial Narrow" w:hAnsi="Arial Narrow"/>
          <w:b/>
          <w:sz w:val="22"/>
        </w:rPr>
        <w:t xml:space="preserve">Curia / </w:t>
      </w:r>
      <w:sdt>
        <w:sdtPr>
          <w:rPr>
            <w:rFonts w:ascii="Arial Narrow" w:hAnsi="Arial Narrow"/>
            <w:b/>
            <w:sz w:val="22"/>
          </w:rPr>
          <w:id w:val="-2096241803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835E28" w:rsidRPr="009F5562">
            <w:rPr>
              <w:rFonts w:ascii="Segoe UI Symbol" w:eastAsia="MS Gothic" w:hAnsi="Segoe UI Symbol" w:cs="Segoe UI Symbol"/>
              <w:b/>
              <w:sz w:val="22"/>
            </w:rPr>
            <w:t>☐</w:t>
          </w:r>
        </w:sdtContent>
      </w:sdt>
      <w:proofErr w:type="spellStart"/>
      <w:r w:rsidRPr="009F5562">
        <w:rPr>
          <w:rFonts w:ascii="Arial Narrow" w:hAnsi="Arial Narrow"/>
          <w:b/>
          <w:sz w:val="22"/>
        </w:rPr>
        <w:t>Senatus</w:t>
      </w:r>
      <w:proofErr w:type="spellEnd"/>
      <w:r w:rsidRPr="009F5562">
        <w:rPr>
          <w:rFonts w:ascii="Arial Narrow" w:hAnsi="Arial Narrow"/>
          <w:b/>
          <w:sz w:val="22"/>
        </w:rPr>
        <w:t xml:space="preserve"> </w:t>
      </w:r>
      <w:r w:rsidR="00835E28" w:rsidRPr="009F5562">
        <w:rPr>
          <w:rFonts w:ascii="Arial Narrow" w:hAnsi="Arial Narrow"/>
          <w:i/>
          <w:iCs/>
          <w:sz w:val="22"/>
        </w:rPr>
        <w:t>(*Tick accordingly)</w:t>
      </w:r>
    </w:p>
    <w:p w14:paraId="2F009330" w14:textId="77777777" w:rsidR="00A354D1" w:rsidRPr="009F5562" w:rsidRDefault="00A354D1" w:rsidP="00835E28">
      <w:pPr>
        <w:pStyle w:val="OmniPage1"/>
        <w:framePr w:w="10208" w:h="2275" w:hRule="exact" w:hSpace="201" w:vSpace="201" w:wrap="around" w:vAnchor="page" w:hAnchor="page" w:x="1019" w:y="4136"/>
        <w:ind w:right="48"/>
        <w:rPr>
          <w:rFonts w:ascii="Arial Narrow" w:hAnsi="Arial Narrow"/>
          <w:sz w:val="22"/>
        </w:rPr>
      </w:pPr>
    </w:p>
    <w:p w14:paraId="441B6769" w14:textId="77777777" w:rsidR="00BB0CC4" w:rsidRPr="009F5562" w:rsidRDefault="00BB0CC4" w:rsidP="00BB0CC4">
      <w:pPr>
        <w:pStyle w:val="OmniPage2"/>
        <w:framePr w:w="9310" w:h="881" w:hRule="exact" w:hSpace="201" w:vSpace="201" w:wrap="around" w:vAnchor="page" w:hAnchor="page" w:x="1014" w:y="6023"/>
        <w:tabs>
          <w:tab w:val="right" w:pos="2370"/>
        </w:tabs>
        <w:ind w:right="48"/>
        <w:rPr>
          <w:rFonts w:ascii="Arial Narrow" w:hAnsi="Arial Narrow"/>
          <w:b/>
          <w:i/>
          <w:sz w:val="22"/>
        </w:rPr>
      </w:pPr>
      <w:r w:rsidRPr="009F5562">
        <w:rPr>
          <w:rFonts w:ascii="Arial Narrow" w:hAnsi="Arial Narrow"/>
          <w:b/>
          <w:i/>
          <w:sz w:val="22"/>
        </w:rPr>
        <w:t>Dear President,</w:t>
      </w:r>
    </w:p>
    <w:p w14:paraId="6A5B1237" w14:textId="77777777" w:rsidR="00BB0CC4" w:rsidRPr="009F5562" w:rsidRDefault="00BB0CC4" w:rsidP="00BB0CC4">
      <w:pPr>
        <w:pStyle w:val="OmniPage2"/>
        <w:framePr w:w="9310" w:h="881" w:hRule="exact" w:hSpace="201" w:vSpace="201" w:wrap="around" w:vAnchor="page" w:hAnchor="page" w:x="1014" w:y="6023"/>
        <w:tabs>
          <w:tab w:val="right" w:pos="7222"/>
        </w:tabs>
        <w:ind w:right="48"/>
        <w:rPr>
          <w:rFonts w:ascii="Arial Narrow" w:hAnsi="Arial Narrow"/>
          <w:sz w:val="22"/>
        </w:rPr>
      </w:pPr>
    </w:p>
    <w:p w14:paraId="42D6B779" w14:textId="77777777" w:rsidR="00BB0CC4" w:rsidRPr="009F5562" w:rsidRDefault="00BB0CC4" w:rsidP="00BB0CC4">
      <w:pPr>
        <w:pStyle w:val="OmniPage2"/>
        <w:framePr w:w="9310" w:h="881" w:hRule="exact" w:hSpace="201" w:vSpace="201" w:wrap="around" w:vAnchor="page" w:hAnchor="page" w:x="1014" w:y="6023"/>
        <w:tabs>
          <w:tab w:val="right" w:pos="7222"/>
        </w:tabs>
        <w:ind w:right="48"/>
        <w:rPr>
          <w:rFonts w:ascii="Arial Narrow" w:hAnsi="Arial Narrow"/>
          <w:sz w:val="22"/>
        </w:rPr>
      </w:pPr>
      <w:r w:rsidRPr="009F5562">
        <w:rPr>
          <w:rFonts w:ascii="Arial Narrow" w:hAnsi="Arial Narrow"/>
          <w:sz w:val="22"/>
        </w:rPr>
        <w:t>We request the confirmation of the appointment of the following Officer</w:t>
      </w:r>
      <w:r w:rsidR="00655C58" w:rsidRPr="009F5562">
        <w:rPr>
          <w:rFonts w:ascii="Arial Narrow" w:hAnsi="Arial Narrow"/>
          <w:sz w:val="22"/>
        </w:rPr>
        <w:t>(</w:t>
      </w:r>
      <w:r w:rsidRPr="009F5562">
        <w:rPr>
          <w:rFonts w:ascii="Arial Narrow" w:hAnsi="Arial Narrow"/>
          <w:sz w:val="22"/>
        </w:rPr>
        <w:t>s</w:t>
      </w:r>
      <w:r w:rsidR="00655C58" w:rsidRPr="009F5562">
        <w:rPr>
          <w:rFonts w:ascii="Arial Narrow" w:hAnsi="Arial Narrow"/>
          <w:sz w:val="22"/>
        </w:rPr>
        <w:t>)</w:t>
      </w:r>
      <w:r w:rsidRPr="009F5562">
        <w:rPr>
          <w:rFonts w:ascii="Arial Narrow" w:hAnsi="Arial Narrow"/>
          <w:sz w:val="22"/>
        </w:rPr>
        <w:t>:</w:t>
      </w:r>
    </w:p>
    <w:p w14:paraId="42498196" w14:textId="06D1D5B8" w:rsidR="00BB0CC4" w:rsidRPr="009F5562" w:rsidRDefault="003A0096" w:rsidP="00A354D1">
      <w:pPr>
        <w:jc w:val="left"/>
        <w:rPr>
          <w:rFonts w:ascii="Arial Narrow" w:hAnsi="Arial Narrow"/>
          <w:b/>
          <w:color w:val="000000" w:themeColor="text1"/>
          <w:sz w:val="24"/>
          <w:szCs w:val="24"/>
        </w:rPr>
      </w:pPr>
      <w:r w:rsidRPr="009F5562">
        <w:rPr>
          <w:rFonts w:ascii="Arial Narrow" w:hAnsi="Arial Narrow"/>
          <w:b/>
          <w:color w:val="000000" w:themeColor="text1"/>
        </w:rPr>
        <w:t xml:space="preserve">      </w:t>
      </w:r>
      <w:r w:rsidRPr="009F5562">
        <w:rPr>
          <w:rFonts w:ascii="Arial Narrow" w:hAnsi="Arial Narrow"/>
          <w:b/>
          <w:color w:val="000000" w:themeColor="text1"/>
          <w:sz w:val="24"/>
          <w:szCs w:val="24"/>
        </w:rPr>
        <w:t xml:space="preserve">For the Post(s):   </w:t>
      </w:r>
      <w:r w:rsidR="009F5562" w:rsidRPr="00086F47">
        <w:rPr>
          <w:rFonts w:ascii="Arial Narrow" w:hAnsi="Arial Narrow"/>
          <w:b/>
          <w:color w:val="000000" w:themeColor="text1"/>
          <w:sz w:val="24"/>
          <w:szCs w:val="24"/>
          <w:u w:val="single"/>
        </w:rPr>
        <w:t>_____________________________________________________</w:t>
      </w:r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90"/>
      </w:tblGrid>
      <w:tr w:rsidR="00BB0CC4" w:rsidRPr="009F5562" w14:paraId="4406FF4D" w14:textId="77777777" w:rsidTr="00BB0CC4">
        <w:trPr>
          <w:jc w:val="center"/>
        </w:trPr>
        <w:tc>
          <w:tcPr>
            <w:tcW w:w="9990" w:type="dxa"/>
          </w:tcPr>
          <w:p w14:paraId="18FD2F29" w14:textId="77777777" w:rsidR="00BB0CC4" w:rsidRPr="009F5562" w:rsidRDefault="00BB0CC4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Name:</w:t>
            </w:r>
            <w:r w:rsidRPr="009F5562">
              <w:rPr>
                <w:rFonts w:ascii="Arial Narrow" w:hAnsi="Arial Narrow"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BB0CC4" w:rsidRPr="009F5562" w14:paraId="67138461" w14:textId="77777777" w:rsidTr="00BB0CC4">
        <w:trPr>
          <w:jc w:val="center"/>
        </w:trPr>
        <w:tc>
          <w:tcPr>
            <w:tcW w:w="9990" w:type="dxa"/>
          </w:tcPr>
          <w:p w14:paraId="5B7D0AC8" w14:textId="77777777" w:rsidR="00BB0CC4" w:rsidRPr="009F5562" w:rsidRDefault="00BB0CC4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Contact Number:</w:t>
            </w:r>
            <w:r w:rsidRPr="009F5562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</w:tr>
      <w:tr w:rsidR="00BB0CC4" w:rsidRPr="009F5562" w14:paraId="6433E4A2" w14:textId="77777777" w:rsidTr="00BB0CC4">
        <w:trPr>
          <w:jc w:val="center"/>
        </w:trPr>
        <w:tc>
          <w:tcPr>
            <w:tcW w:w="9990" w:type="dxa"/>
          </w:tcPr>
          <w:p w14:paraId="72CA6264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Postal Address</w:t>
            </w:r>
            <w:r w:rsidRPr="009F5562">
              <w:rPr>
                <w:rFonts w:ascii="Arial Narrow" w:hAnsi="Arial Narrow"/>
                <w:sz w:val="24"/>
                <w:szCs w:val="24"/>
              </w:rPr>
              <w:t xml:space="preserve">: </w:t>
            </w:r>
          </w:p>
          <w:p w14:paraId="592D7868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  <w:p w14:paraId="40712524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  <w:p w14:paraId="4FAABD7B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B0CC4" w:rsidRPr="009F5562" w14:paraId="1597F7E5" w14:textId="77777777" w:rsidTr="00BB0CC4">
        <w:trPr>
          <w:jc w:val="center"/>
        </w:trPr>
        <w:tc>
          <w:tcPr>
            <w:tcW w:w="9990" w:type="dxa"/>
          </w:tcPr>
          <w:p w14:paraId="35D70999" w14:textId="77777777" w:rsidR="00BB0CC4" w:rsidRPr="009F5562" w:rsidRDefault="00BB0CC4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 xml:space="preserve">Email Address: </w:t>
            </w:r>
          </w:p>
        </w:tc>
      </w:tr>
      <w:tr w:rsidR="00BB0CC4" w:rsidRPr="009F5562" w14:paraId="6498B3A1" w14:textId="77777777" w:rsidTr="00BB0CC4">
        <w:trPr>
          <w:jc w:val="center"/>
        </w:trPr>
        <w:tc>
          <w:tcPr>
            <w:tcW w:w="9990" w:type="dxa"/>
          </w:tcPr>
          <w:p w14:paraId="020DC058" w14:textId="77777777" w:rsidR="00BB0CC4" w:rsidRPr="009F5562" w:rsidRDefault="00BB0CC4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 xml:space="preserve">Elected on </w:t>
            </w:r>
            <w:r w:rsidRPr="009F5562">
              <w:rPr>
                <w:rFonts w:ascii="Arial Narrow" w:hAnsi="Arial Narrow"/>
                <w:b/>
                <w:i/>
                <w:sz w:val="24"/>
                <w:szCs w:val="24"/>
              </w:rPr>
              <w:t>(for Curia only)</w:t>
            </w:r>
            <w:r w:rsidRPr="009F5562">
              <w:rPr>
                <w:rFonts w:ascii="Arial Narrow" w:hAnsi="Arial Narrow"/>
                <w:b/>
                <w:sz w:val="24"/>
                <w:szCs w:val="24"/>
              </w:rPr>
              <w:t>:</w:t>
            </w:r>
            <w:r w:rsidRPr="009F5562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</w:tbl>
    <w:p w14:paraId="51300227" w14:textId="77777777" w:rsidR="00A354D1" w:rsidRPr="009F5562" w:rsidRDefault="00A354D1" w:rsidP="00A354D1">
      <w:pPr>
        <w:jc w:val="left"/>
        <w:rPr>
          <w:rFonts w:ascii="Arial Narrow" w:hAnsi="Arial Narrow"/>
          <w:b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XSpec="center" w:tblpY="2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2552"/>
        <w:gridCol w:w="2409"/>
        <w:gridCol w:w="2268"/>
      </w:tblGrid>
      <w:tr w:rsidR="00BB0CC4" w:rsidRPr="009F5562" w14:paraId="12260607" w14:textId="77777777" w:rsidTr="00CE5C6D">
        <w:tc>
          <w:tcPr>
            <w:tcW w:w="2972" w:type="dxa"/>
            <w:shd w:val="clear" w:color="auto" w:fill="002060"/>
          </w:tcPr>
          <w:p w14:paraId="39CF7AC5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Nominees</w:t>
            </w:r>
          </w:p>
        </w:tc>
        <w:tc>
          <w:tcPr>
            <w:tcW w:w="2552" w:type="dxa"/>
            <w:shd w:val="clear" w:color="auto" w:fill="002060"/>
          </w:tcPr>
          <w:p w14:paraId="67A5A0EB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Proposer</w:t>
            </w:r>
          </w:p>
        </w:tc>
        <w:tc>
          <w:tcPr>
            <w:tcW w:w="2409" w:type="dxa"/>
            <w:shd w:val="clear" w:color="auto" w:fill="002060"/>
          </w:tcPr>
          <w:p w14:paraId="581B50E7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Seconder</w:t>
            </w:r>
          </w:p>
        </w:tc>
        <w:tc>
          <w:tcPr>
            <w:tcW w:w="2268" w:type="dxa"/>
            <w:shd w:val="clear" w:color="auto" w:fill="002060"/>
          </w:tcPr>
          <w:p w14:paraId="2AFB9F96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No. of votes</w:t>
            </w:r>
          </w:p>
        </w:tc>
      </w:tr>
      <w:tr w:rsidR="00BB0CC4" w:rsidRPr="009F5562" w14:paraId="40419B4F" w14:textId="77777777" w:rsidTr="00CE5C6D">
        <w:tc>
          <w:tcPr>
            <w:tcW w:w="2972" w:type="dxa"/>
          </w:tcPr>
          <w:p w14:paraId="57C1E76D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4D812DE" w14:textId="77777777" w:rsidR="00BB0CC4" w:rsidRPr="009F5562" w:rsidRDefault="00BB0CC4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058B96C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6CE37DA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B0CC4" w:rsidRPr="009F5562" w14:paraId="348B3B48" w14:textId="77777777" w:rsidTr="00CE5C6D">
        <w:tc>
          <w:tcPr>
            <w:tcW w:w="2972" w:type="dxa"/>
          </w:tcPr>
          <w:p w14:paraId="2FEFFBDE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49E4925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768CD95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AA3AF5C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B0CC4" w:rsidRPr="009F5562" w14:paraId="1563E7C4" w14:textId="77777777" w:rsidTr="00CE5C6D">
        <w:tc>
          <w:tcPr>
            <w:tcW w:w="2972" w:type="dxa"/>
          </w:tcPr>
          <w:p w14:paraId="5C6E1158" w14:textId="77777777" w:rsidR="00BB0CC4" w:rsidRPr="009F5562" w:rsidRDefault="00BB0CC4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59C5528" w14:textId="77777777" w:rsidR="00BB0CC4" w:rsidRPr="009F5562" w:rsidRDefault="00BB0CC4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97BA07E" w14:textId="77777777" w:rsidR="00BB0CC4" w:rsidRPr="009F5562" w:rsidRDefault="00BB0CC4" w:rsidP="00BB0CC4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6C8EE1E" w14:textId="77777777" w:rsidR="00BB0CC4" w:rsidRPr="009F5562" w:rsidRDefault="00BB0CC4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34BF0F37" w14:textId="77777777" w:rsidR="00CE5C6D" w:rsidRPr="009F5562" w:rsidRDefault="00CE5C6D" w:rsidP="00A354D1">
      <w:pPr>
        <w:jc w:val="left"/>
        <w:rPr>
          <w:rFonts w:ascii="Arial Narrow" w:hAnsi="Arial Narrow"/>
          <w:b/>
          <w:color w:val="000000" w:themeColor="text1"/>
          <w:sz w:val="24"/>
          <w:szCs w:val="24"/>
        </w:rPr>
      </w:pPr>
    </w:p>
    <w:p w14:paraId="20B76F9F" w14:textId="77777777" w:rsidR="00CE5C6D" w:rsidRPr="009F5562" w:rsidRDefault="00CE5C6D" w:rsidP="00CE5C6D">
      <w:pPr>
        <w:rPr>
          <w:rFonts w:ascii="Arial Narrow" w:hAnsi="Arial Narrow"/>
          <w:sz w:val="24"/>
          <w:szCs w:val="24"/>
        </w:rPr>
      </w:pPr>
      <w:r w:rsidRPr="009F5562">
        <w:rPr>
          <w:rFonts w:ascii="Arial Narrow" w:hAnsi="Arial Narrow"/>
          <w:sz w:val="24"/>
          <w:szCs w:val="24"/>
        </w:rPr>
        <w:br w:type="page"/>
      </w:r>
    </w:p>
    <w:p w14:paraId="3841FAE8" w14:textId="77777777" w:rsidR="00BB0CC4" w:rsidRPr="009F5562" w:rsidRDefault="00BB0CC4" w:rsidP="00A354D1">
      <w:pPr>
        <w:jc w:val="left"/>
        <w:rPr>
          <w:rFonts w:ascii="Arial Narrow" w:hAnsi="Arial Narrow"/>
          <w:b/>
          <w:color w:val="000000" w:themeColor="text1"/>
        </w:rPr>
      </w:pPr>
    </w:p>
    <w:tbl>
      <w:tblPr>
        <w:tblpPr w:leftFromText="180" w:rightFromText="180" w:vertAnchor="page" w:horzAnchor="margin" w:tblpXSpec="center" w:tblpY="2968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90"/>
      </w:tblGrid>
      <w:tr w:rsidR="00CE5C6D" w:rsidRPr="009F5562" w14:paraId="74174818" w14:textId="77777777" w:rsidTr="00CE5C6D">
        <w:tc>
          <w:tcPr>
            <w:tcW w:w="9990" w:type="dxa"/>
          </w:tcPr>
          <w:p w14:paraId="56436F72" w14:textId="77777777" w:rsidR="00CE5C6D" w:rsidRPr="009F5562" w:rsidRDefault="00CE5C6D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Name:</w:t>
            </w:r>
            <w:r w:rsidRPr="009F5562">
              <w:rPr>
                <w:rFonts w:ascii="Arial Narrow" w:hAnsi="Arial Narrow"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CE5C6D" w:rsidRPr="009F5562" w14:paraId="74F4D261" w14:textId="77777777" w:rsidTr="00CE5C6D">
        <w:tc>
          <w:tcPr>
            <w:tcW w:w="9990" w:type="dxa"/>
          </w:tcPr>
          <w:p w14:paraId="3C35BF33" w14:textId="77777777" w:rsidR="00CE5C6D" w:rsidRPr="009F5562" w:rsidRDefault="00CE5C6D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Contact Number:</w:t>
            </w:r>
            <w:r w:rsidRPr="009F5562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</w:tr>
      <w:tr w:rsidR="00CE5C6D" w:rsidRPr="009F5562" w14:paraId="6A706609" w14:textId="77777777" w:rsidTr="00CE5C6D">
        <w:tc>
          <w:tcPr>
            <w:tcW w:w="9990" w:type="dxa"/>
          </w:tcPr>
          <w:p w14:paraId="6F37BEAF" w14:textId="58810767" w:rsidR="00CE5C6D" w:rsidRPr="009F5562" w:rsidRDefault="00CE5C6D" w:rsidP="00CE5C6D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Postal Address</w:t>
            </w:r>
            <w:r w:rsidRPr="009F5562">
              <w:rPr>
                <w:rFonts w:ascii="Arial Narrow" w:hAnsi="Arial Narrow"/>
                <w:sz w:val="24"/>
                <w:szCs w:val="24"/>
              </w:rPr>
              <w:t xml:space="preserve">: </w:t>
            </w:r>
          </w:p>
          <w:p w14:paraId="489B2BB2" w14:textId="77777777" w:rsidR="00CE5C6D" w:rsidRPr="009F5562" w:rsidRDefault="00CE5C6D" w:rsidP="00CE5C6D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  <w:p w14:paraId="03E829B4" w14:textId="77777777" w:rsidR="00CE5C6D" w:rsidRPr="009F5562" w:rsidRDefault="00CE5C6D" w:rsidP="00CE5C6D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  <w:p w14:paraId="7C94904A" w14:textId="77777777" w:rsidR="00CE5C6D" w:rsidRPr="009F5562" w:rsidRDefault="00CE5C6D" w:rsidP="00CE5C6D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E5C6D" w:rsidRPr="009F5562" w14:paraId="33C3D08D" w14:textId="77777777" w:rsidTr="00CE5C6D">
        <w:tc>
          <w:tcPr>
            <w:tcW w:w="9990" w:type="dxa"/>
          </w:tcPr>
          <w:p w14:paraId="75074A8C" w14:textId="77777777" w:rsidR="00CE5C6D" w:rsidRPr="009F5562" w:rsidRDefault="00CE5C6D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 xml:space="preserve">Email Address: </w:t>
            </w:r>
          </w:p>
        </w:tc>
      </w:tr>
      <w:tr w:rsidR="00CE5C6D" w:rsidRPr="009F5562" w14:paraId="63D2DAB2" w14:textId="77777777" w:rsidTr="00CE5C6D">
        <w:tc>
          <w:tcPr>
            <w:tcW w:w="9990" w:type="dxa"/>
          </w:tcPr>
          <w:p w14:paraId="7A247614" w14:textId="77777777" w:rsidR="00CE5C6D" w:rsidRPr="009F5562" w:rsidRDefault="00CE5C6D" w:rsidP="00D438B7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 xml:space="preserve">Elected on </w:t>
            </w:r>
            <w:r w:rsidRPr="009F5562">
              <w:rPr>
                <w:rFonts w:ascii="Arial Narrow" w:hAnsi="Arial Narrow"/>
                <w:b/>
                <w:i/>
                <w:sz w:val="24"/>
                <w:szCs w:val="24"/>
              </w:rPr>
              <w:t>(for Curia only)</w:t>
            </w:r>
            <w:r w:rsidRPr="009F5562">
              <w:rPr>
                <w:rFonts w:ascii="Arial Narrow" w:hAnsi="Arial Narrow"/>
                <w:b/>
                <w:sz w:val="24"/>
                <w:szCs w:val="24"/>
              </w:rPr>
              <w:t>:</w:t>
            </w:r>
            <w:r w:rsidRPr="009F5562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</w:tbl>
    <w:p w14:paraId="155DEF1F" w14:textId="4FD2C467" w:rsidR="00D438B7" w:rsidRPr="009F5562" w:rsidRDefault="00D438B7" w:rsidP="00D85B94">
      <w:pPr>
        <w:rPr>
          <w:rFonts w:ascii="Arial Narrow" w:hAnsi="Arial Narrow"/>
          <w:b/>
          <w:color w:val="000000" w:themeColor="text1"/>
          <w:sz w:val="24"/>
          <w:szCs w:val="24"/>
        </w:rPr>
      </w:pPr>
    </w:p>
    <w:p w14:paraId="4FAB3028" w14:textId="77777777" w:rsidR="00D438B7" w:rsidRPr="009F5562" w:rsidRDefault="00D438B7" w:rsidP="00D438B7">
      <w:pPr>
        <w:rPr>
          <w:rFonts w:ascii="Arial Narrow" w:hAnsi="Arial Narrow"/>
          <w:sz w:val="24"/>
          <w:szCs w:val="24"/>
        </w:rPr>
      </w:pPr>
    </w:p>
    <w:p w14:paraId="75635BB3" w14:textId="77777777" w:rsidR="00D438B7" w:rsidRPr="009F5562" w:rsidRDefault="00D438B7" w:rsidP="00D438B7">
      <w:pPr>
        <w:tabs>
          <w:tab w:val="left" w:pos="800"/>
          <w:tab w:val="center" w:pos="5400"/>
        </w:tabs>
        <w:jc w:val="left"/>
        <w:rPr>
          <w:rFonts w:ascii="Arial Narrow" w:hAnsi="Arial Narrow"/>
          <w:sz w:val="24"/>
          <w:szCs w:val="24"/>
        </w:rPr>
      </w:pPr>
      <w:r w:rsidRPr="009F5562">
        <w:rPr>
          <w:rFonts w:ascii="Arial Narrow" w:hAnsi="Arial Narrow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2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2552"/>
        <w:gridCol w:w="2409"/>
        <w:gridCol w:w="2268"/>
      </w:tblGrid>
      <w:tr w:rsidR="00D438B7" w:rsidRPr="009F5562" w14:paraId="285390B5" w14:textId="77777777" w:rsidTr="00D747DA">
        <w:tc>
          <w:tcPr>
            <w:tcW w:w="2972" w:type="dxa"/>
            <w:shd w:val="clear" w:color="auto" w:fill="002060"/>
          </w:tcPr>
          <w:p w14:paraId="7FC1D4D0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Nominees</w:t>
            </w:r>
          </w:p>
        </w:tc>
        <w:tc>
          <w:tcPr>
            <w:tcW w:w="2552" w:type="dxa"/>
            <w:shd w:val="clear" w:color="auto" w:fill="002060"/>
          </w:tcPr>
          <w:p w14:paraId="4A0E3A41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Proposer</w:t>
            </w:r>
          </w:p>
        </w:tc>
        <w:tc>
          <w:tcPr>
            <w:tcW w:w="2409" w:type="dxa"/>
            <w:shd w:val="clear" w:color="auto" w:fill="002060"/>
          </w:tcPr>
          <w:p w14:paraId="1EDDB1D9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Seconder</w:t>
            </w:r>
          </w:p>
        </w:tc>
        <w:tc>
          <w:tcPr>
            <w:tcW w:w="2268" w:type="dxa"/>
            <w:shd w:val="clear" w:color="auto" w:fill="002060"/>
          </w:tcPr>
          <w:p w14:paraId="39FC8A54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sz w:val="24"/>
                <w:szCs w:val="24"/>
              </w:rPr>
              <w:t>No. of votes</w:t>
            </w:r>
          </w:p>
        </w:tc>
      </w:tr>
      <w:tr w:rsidR="00D438B7" w:rsidRPr="009F5562" w14:paraId="6E45874E" w14:textId="77777777" w:rsidTr="00D747DA">
        <w:tc>
          <w:tcPr>
            <w:tcW w:w="2972" w:type="dxa"/>
          </w:tcPr>
          <w:p w14:paraId="28E34194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1578BBB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6984AEC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B7EE5E0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438B7" w:rsidRPr="009F5562" w14:paraId="4107C71F" w14:textId="77777777" w:rsidTr="00D747DA">
        <w:tc>
          <w:tcPr>
            <w:tcW w:w="2972" w:type="dxa"/>
          </w:tcPr>
          <w:p w14:paraId="7C64BFBB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01C67A3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CC0B80D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8618A6A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438B7" w:rsidRPr="009F5562" w14:paraId="66972467" w14:textId="77777777" w:rsidTr="00D747DA">
        <w:tc>
          <w:tcPr>
            <w:tcW w:w="2972" w:type="dxa"/>
          </w:tcPr>
          <w:p w14:paraId="626EB618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C4C9BA6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1FBFC7B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B11D7F9" w14:textId="77777777" w:rsidR="00D438B7" w:rsidRPr="009F5562" w:rsidRDefault="00D438B7" w:rsidP="00D747DA">
            <w:pPr>
              <w:pStyle w:val="OmniPage2"/>
              <w:tabs>
                <w:tab w:val="right" w:pos="7222"/>
              </w:tabs>
              <w:ind w:right="48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7A61C68E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sz w:val="24"/>
          <w:szCs w:val="24"/>
        </w:rPr>
      </w:pPr>
      <w:r w:rsidRPr="009F5562">
        <w:rPr>
          <w:rFonts w:ascii="Arial Narrow" w:hAnsi="Arial Narrow"/>
          <w:b/>
          <w:sz w:val="24"/>
          <w:szCs w:val="24"/>
        </w:rPr>
        <w:t>Thank You.</w:t>
      </w:r>
    </w:p>
    <w:p w14:paraId="7D40746C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sz w:val="24"/>
          <w:szCs w:val="24"/>
        </w:rPr>
      </w:pPr>
    </w:p>
    <w:p w14:paraId="2CBF4B45" w14:textId="223DDA25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bCs/>
          <w:sz w:val="24"/>
          <w:szCs w:val="24"/>
          <w:lang w:val="en-SG"/>
        </w:rPr>
      </w:pPr>
      <w:r w:rsidRPr="009F5562">
        <w:rPr>
          <w:rFonts w:ascii="Arial Narrow" w:hAnsi="Arial Narrow"/>
          <w:sz w:val="24"/>
          <w:szCs w:val="24"/>
        </w:rPr>
        <w:t>*</w:t>
      </w:r>
      <w:sdt>
        <w:sdtPr>
          <w:rPr>
            <w:rFonts w:ascii="Arial Narrow" w:hAnsi="Arial Narrow"/>
            <w:sz w:val="24"/>
            <w:szCs w:val="24"/>
          </w:rPr>
          <w:id w:val="1045488052"/>
          <w14:checkbox>
            <w14:checked w14:val="0"/>
            <w14:checkedState w14:val="0050" w14:font="Wingdings 2"/>
            <w14:uncheckedState w14:val="2610" w14:font="MS Gothic"/>
          </w14:checkbox>
        </w:sdtPr>
        <w:sdtContent>
          <w:r w:rsidR="009F5562" w:rsidRPr="009F5562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F5562">
        <w:rPr>
          <w:rFonts w:ascii="Arial Narrow" w:hAnsi="Arial Narrow"/>
          <w:b/>
          <w:sz w:val="24"/>
          <w:szCs w:val="24"/>
        </w:rPr>
        <w:t xml:space="preserve">Br / </w:t>
      </w:r>
      <w:sdt>
        <w:sdtPr>
          <w:rPr>
            <w:rFonts w:ascii="Arial Narrow" w:hAnsi="Arial Narrow"/>
            <w:b/>
            <w:sz w:val="24"/>
            <w:szCs w:val="24"/>
          </w:rPr>
          <w:id w:val="596365253"/>
          <w14:checkbox>
            <w14:checked w14:val="0"/>
            <w14:checkedState w14:val="0050" w14:font="Wingdings 2"/>
            <w14:uncheckedState w14:val="2610" w14:font="MS Gothic"/>
          </w14:checkbox>
        </w:sdtPr>
        <w:sdtContent>
          <w:r w:rsidRPr="009F5562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Pr="009F5562">
        <w:rPr>
          <w:rFonts w:ascii="Arial Narrow" w:hAnsi="Arial Narrow"/>
          <w:b/>
          <w:sz w:val="24"/>
          <w:szCs w:val="24"/>
        </w:rPr>
        <w:t xml:space="preserve"> Sr</w:t>
      </w:r>
      <w:r w:rsidRPr="009F5562">
        <w:rPr>
          <w:rFonts w:ascii="Arial Narrow" w:hAnsi="Arial Narrow"/>
          <w:sz w:val="24"/>
          <w:szCs w:val="24"/>
        </w:rPr>
        <w:t xml:space="preserve"> </w:t>
      </w:r>
      <w:r w:rsidRPr="009F5562">
        <w:rPr>
          <w:rFonts w:ascii="Arial Narrow" w:hAnsi="Arial Narrow"/>
          <w:i/>
          <w:iCs/>
          <w:sz w:val="24"/>
          <w:szCs w:val="24"/>
        </w:rPr>
        <w:t xml:space="preserve">(*Tick </w:t>
      </w:r>
      <w:proofErr w:type="gramStart"/>
      <w:r w:rsidR="009F5562" w:rsidRPr="009F5562">
        <w:rPr>
          <w:rFonts w:ascii="Arial Narrow" w:hAnsi="Arial Narrow"/>
          <w:i/>
          <w:iCs/>
          <w:sz w:val="24"/>
          <w:szCs w:val="24"/>
        </w:rPr>
        <w:t>accordingly)</w:t>
      </w:r>
      <w:r w:rsidR="009F5562" w:rsidRPr="009F5562">
        <w:rPr>
          <w:rFonts w:ascii="Arial Narrow" w:hAnsi="Arial Narrow"/>
          <w:b/>
          <w:i/>
          <w:iCs/>
          <w:sz w:val="24"/>
          <w:szCs w:val="24"/>
        </w:rPr>
        <w:t xml:space="preserve"> </w:t>
      </w:r>
      <w:r w:rsidR="009F5562">
        <w:rPr>
          <w:rFonts w:ascii="Arial Narrow" w:hAnsi="Arial Narrow"/>
          <w:b/>
          <w:i/>
          <w:iCs/>
          <w:sz w:val="24"/>
          <w:szCs w:val="24"/>
        </w:rPr>
        <w:t xml:space="preserve"> </w:t>
      </w:r>
      <w:r w:rsidR="009F5562" w:rsidRPr="009F5562">
        <w:rPr>
          <w:rFonts w:ascii="Arial Narrow" w:hAnsi="Arial Narrow"/>
          <w:b/>
          <w:bCs/>
          <w:sz w:val="24"/>
          <w:szCs w:val="24"/>
          <w:u w:val="single"/>
        </w:rPr>
        <w:t>_</w:t>
      </w:r>
      <w:proofErr w:type="gramEnd"/>
      <w:r w:rsidR="009F5562" w:rsidRPr="009F5562">
        <w:rPr>
          <w:rFonts w:ascii="Arial Narrow" w:hAnsi="Arial Narrow"/>
          <w:b/>
          <w:bCs/>
          <w:sz w:val="24"/>
          <w:szCs w:val="24"/>
          <w:u w:val="single"/>
        </w:rPr>
        <w:t>_____________________________________________</w:t>
      </w:r>
    </w:p>
    <w:p w14:paraId="41B76F9B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sz w:val="24"/>
          <w:szCs w:val="24"/>
        </w:rPr>
      </w:pPr>
    </w:p>
    <w:p w14:paraId="35416979" w14:textId="712FD28C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sz w:val="24"/>
          <w:szCs w:val="24"/>
        </w:rPr>
      </w:pPr>
      <w:r w:rsidRPr="009F5562">
        <w:rPr>
          <w:rFonts w:ascii="Arial Narrow" w:hAnsi="Arial Narrow"/>
          <w:b/>
          <w:sz w:val="24"/>
          <w:szCs w:val="24"/>
        </w:rPr>
        <w:t>President of</w:t>
      </w:r>
      <w:r w:rsidRPr="009F5562">
        <w:rPr>
          <w:rFonts w:ascii="Arial Narrow" w:hAnsi="Arial Narrow"/>
          <w:sz w:val="24"/>
          <w:szCs w:val="24"/>
        </w:rPr>
        <w:t xml:space="preserve">   </w:t>
      </w:r>
      <w:r w:rsidR="009F5562" w:rsidRPr="009F5562">
        <w:rPr>
          <w:rFonts w:ascii="Arial Narrow" w:hAnsi="Arial Narrow"/>
          <w:b/>
          <w:bCs/>
          <w:sz w:val="24"/>
          <w:szCs w:val="24"/>
          <w:u w:val="single"/>
        </w:rPr>
        <w:t>______________________________________________</w:t>
      </w:r>
      <w:r w:rsidRPr="009F5562">
        <w:rPr>
          <w:rFonts w:ascii="Arial Narrow" w:hAnsi="Arial Narrow"/>
          <w:b/>
          <w:bCs/>
          <w:sz w:val="24"/>
          <w:szCs w:val="24"/>
          <w:u w:val="single"/>
        </w:rPr>
        <w:t xml:space="preserve">  </w:t>
      </w:r>
      <w:r w:rsidRPr="009F5562">
        <w:rPr>
          <w:rFonts w:ascii="Arial Narrow" w:hAnsi="Arial Narrow"/>
          <w:sz w:val="24"/>
          <w:szCs w:val="24"/>
        </w:rPr>
        <w:t xml:space="preserve">                                                                                </w:t>
      </w:r>
    </w:p>
    <w:p w14:paraId="07AC6F8F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sz w:val="24"/>
          <w:szCs w:val="24"/>
        </w:rPr>
      </w:pPr>
    </w:p>
    <w:p w14:paraId="5BE96CE5" w14:textId="41BE37F3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sz w:val="24"/>
          <w:szCs w:val="24"/>
        </w:rPr>
      </w:pPr>
      <w:r w:rsidRPr="009F5562">
        <w:rPr>
          <w:rFonts w:ascii="Arial Narrow" w:hAnsi="Arial Narrow"/>
          <w:b/>
          <w:sz w:val="24"/>
          <w:szCs w:val="24"/>
        </w:rPr>
        <w:t>Details of the previous Officer (if any):</w:t>
      </w:r>
    </w:p>
    <w:p w14:paraId="25037E1C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6"/>
        <w:gridCol w:w="3377"/>
        <w:gridCol w:w="3377"/>
      </w:tblGrid>
      <w:tr w:rsidR="002158DB" w:rsidRPr="009F5562" w14:paraId="5512C1E1" w14:textId="77777777" w:rsidTr="00FF2722">
        <w:tc>
          <w:tcPr>
            <w:tcW w:w="3376" w:type="dxa"/>
            <w:shd w:val="clear" w:color="auto" w:fill="1F497D" w:themeFill="text2"/>
          </w:tcPr>
          <w:p w14:paraId="1209C7C0" w14:textId="77777777" w:rsidR="002158DB" w:rsidRPr="009F5562" w:rsidRDefault="002158DB" w:rsidP="002158DB">
            <w:pPr>
              <w:pStyle w:val="OmniPage1"/>
              <w:framePr w:w="10140" w:h="5440" w:hRule="exact" w:hSpace="201" w:vSpace="201" w:wrap="around" w:vAnchor="page" w:hAnchor="page" w:x="946" w:y="7183"/>
              <w:tabs>
                <w:tab w:val="right" w:pos="1409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  <w:t>Name of Officer</w:t>
            </w:r>
          </w:p>
        </w:tc>
        <w:tc>
          <w:tcPr>
            <w:tcW w:w="3377" w:type="dxa"/>
            <w:shd w:val="clear" w:color="auto" w:fill="1F497D" w:themeFill="text2"/>
          </w:tcPr>
          <w:p w14:paraId="1C40C07B" w14:textId="77777777" w:rsidR="002158DB" w:rsidRPr="009F5562" w:rsidRDefault="002158DB" w:rsidP="002158DB">
            <w:pPr>
              <w:pStyle w:val="OmniPage1"/>
              <w:framePr w:w="10140" w:h="5440" w:hRule="exact" w:hSpace="201" w:vSpace="201" w:wrap="around" w:vAnchor="page" w:hAnchor="page" w:x="946" w:y="7183"/>
              <w:tabs>
                <w:tab w:val="right" w:pos="1409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  <w:t>Position</w:t>
            </w:r>
          </w:p>
        </w:tc>
        <w:tc>
          <w:tcPr>
            <w:tcW w:w="3377" w:type="dxa"/>
            <w:shd w:val="clear" w:color="auto" w:fill="1F497D" w:themeFill="text2"/>
          </w:tcPr>
          <w:p w14:paraId="7B24FD35" w14:textId="77777777" w:rsidR="002158DB" w:rsidRPr="009F5562" w:rsidRDefault="002158DB" w:rsidP="002158DB">
            <w:pPr>
              <w:pStyle w:val="OmniPage1"/>
              <w:framePr w:w="10140" w:h="5440" w:hRule="exact" w:hSpace="201" w:vSpace="201" w:wrap="around" w:vAnchor="page" w:hAnchor="page" w:x="946" w:y="7183"/>
              <w:tabs>
                <w:tab w:val="right" w:pos="1409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</w:pPr>
            <w:r w:rsidRPr="009F5562">
              <w:rPr>
                <w:rFonts w:ascii="Arial Narrow" w:hAnsi="Arial Narrow"/>
                <w:b/>
                <w:color w:val="FFFFFF" w:themeColor="background1"/>
                <w:sz w:val="24"/>
                <w:szCs w:val="24"/>
              </w:rPr>
              <w:t>Term</w:t>
            </w:r>
          </w:p>
        </w:tc>
      </w:tr>
      <w:tr w:rsidR="002158DB" w:rsidRPr="009F5562" w14:paraId="30F61A64" w14:textId="77777777" w:rsidTr="00FF2722">
        <w:tc>
          <w:tcPr>
            <w:tcW w:w="3376" w:type="dxa"/>
          </w:tcPr>
          <w:p w14:paraId="4BA4B6AB" w14:textId="77777777" w:rsidR="002158DB" w:rsidRPr="009F5562" w:rsidRDefault="002158DB" w:rsidP="002158DB">
            <w:pPr>
              <w:pStyle w:val="OmniPage1"/>
              <w:framePr w:w="10140" w:h="5440" w:hRule="exact" w:hSpace="201" w:vSpace="201" w:wrap="around" w:vAnchor="page" w:hAnchor="page" w:x="946" w:y="7183"/>
              <w:tabs>
                <w:tab w:val="right" w:pos="1409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377" w:type="dxa"/>
          </w:tcPr>
          <w:p w14:paraId="0900A779" w14:textId="77777777" w:rsidR="002158DB" w:rsidRPr="009F5562" w:rsidRDefault="002158DB" w:rsidP="002158DB">
            <w:pPr>
              <w:pStyle w:val="OmniPage1"/>
              <w:framePr w:w="10140" w:h="5440" w:hRule="exact" w:hSpace="201" w:vSpace="201" w:wrap="around" w:vAnchor="page" w:hAnchor="page" w:x="946" w:y="7183"/>
              <w:tabs>
                <w:tab w:val="right" w:pos="1409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377" w:type="dxa"/>
          </w:tcPr>
          <w:p w14:paraId="79258F44" w14:textId="77777777" w:rsidR="002158DB" w:rsidRPr="009F5562" w:rsidRDefault="002158DB" w:rsidP="002158DB">
            <w:pPr>
              <w:pStyle w:val="OmniPage1"/>
              <w:framePr w:w="10140" w:h="5440" w:hRule="exact" w:hSpace="201" w:vSpace="201" w:wrap="around" w:vAnchor="page" w:hAnchor="page" w:x="946" w:y="7183"/>
              <w:tabs>
                <w:tab w:val="right" w:pos="1409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158DB" w:rsidRPr="009F5562" w14:paraId="08F4DEFD" w14:textId="77777777" w:rsidTr="00FF2722">
        <w:tc>
          <w:tcPr>
            <w:tcW w:w="3376" w:type="dxa"/>
          </w:tcPr>
          <w:p w14:paraId="6C5F3D60" w14:textId="77777777" w:rsidR="002158DB" w:rsidRPr="009F5562" w:rsidRDefault="002158DB" w:rsidP="002158DB">
            <w:pPr>
              <w:pStyle w:val="OmniPage1"/>
              <w:framePr w:w="10140" w:h="5440" w:hRule="exact" w:hSpace="201" w:vSpace="201" w:wrap="around" w:vAnchor="page" w:hAnchor="page" w:x="946" w:y="7183"/>
              <w:tabs>
                <w:tab w:val="right" w:pos="1409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377" w:type="dxa"/>
          </w:tcPr>
          <w:p w14:paraId="1CC27DEB" w14:textId="77777777" w:rsidR="002158DB" w:rsidRPr="009F5562" w:rsidRDefault="002158DB" w:rsidP="002158DB">
            <w:pPr>
              <w:pStyle w:val="OmniPage1"/>
              <w:framePr w:w="10140" w:h="5440" w:hRule="exact" w:hSpace="201" w:vSpace="201" w:wrap="around" w:vAnchor="page" w:hAnchor="page" w:x="946" w:y="7183"/>
              <w:tabs>
                <w:tab w:val="right" w:pos="1409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377" w:type="dxa"/>
          </w:tcPr>
          <w:p w14:paraId="6C656587" w14:textId="77777777" w:rsidR="002158DB" w:rsidRPr="009F5562" w:rsidRDefault="002158DB" w:rsidP="002158DB">
            <w:pPr>
              <w:pStyle w:val="OmniPage1"/>
              <w:framePr w:w="10140" w:h="5440" w:hRule="exact" w:hSpace="201" w:vSpace="201" w:wrap="around" w:vAnchor="page" w:hAnchor="page" w:x="946" w:y="7183"/>
              <w:tabs>
                <w:tab w:val="right" w:pos="1409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14:paraId="351B359A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sz w:val="24"/>
          <w:szCs w:val="24"/>
        </w:rPr>
      </w:pPr>
    </w:p>
    <w:p w14:paraId="6FE4166E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sz w:val="24"/>
          <w:szCs w:val="24"/>
        </w:rPr>
      </w:pPr>
    </w:p>
    <w:p w14:paraId="1C3D70BA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sz w:val="24"/>
          <w:szCs w:val="24"/>
        </w:rPr>
      </w:pPr>
    </w:p>
    <w:p w14:paraId="7C1A3F4C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i/>
          <w:iCs/>
          <w:sz w:val="24"/>
          <w:szCs w:val="24"/>
          <w:u w:val="single"/>
        </w:rPr>
      </w:pPr>
      <w:r w:rsidRPr="009F5562">
        <w:rPr>
          <w:rFonts w:ascii="Arial Narrow" w:hAnsi="Arial Narrow"/>
          <w:b/>
          <w:i/>
          <w:iCs/>
          <w:sz w:val="24"/>
          <w:szCs w:val="24"/>
          <w:u w:val="single"/>
        </w:rPr>
        <w:t xml:space="preserve">FOR OFFICIAL USE </w:t>
      </w:r>
    </w:p>
    <w:p w14:paraId="15FB3B80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sz w:val="24"/>
          <w:szCs w:val="24"/>
        </w:rPr>
      </w:pPr>
    </w:p>
    <w:p w14:paraId="62265EC3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sz w:val="24"/>
          <w:szCs w:val="24"/>
        </w:rPr>
      </w:pPr>
    </w:p>
    <w:p w14:paraId="750E40B1" w14:textId="5092396E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b/>
          <w:bCs/>
          <w:sz w:val="24"/>
          <w:szCs w:val="24"/>
          <w:u w:val="single"/>
        </w:rPr>
      </w:pPr>
      <w:r w:rsidRPr="009F5562">
        <w:rPr>
          <w:rFonts w:ascii="Arial Narrow" w:hAnsi="Arial Narrow"/>
          <w:b/>
          <w:sz w:val="24"/>
          <w:szCs w:val="24"/>
        </w:rPr>
        <w:t xml:space="preserve">Received </w:t>
      </w:r>
      <w:proofErr w:type="gramStart"/>
      <w:r w:rsidRPr="009F5562">
        <w:rPr>
          <w:rFonts w:ascii="Arial Narrow" w:hAnsi="Arial Narrow"/>
          <w:b/>
          <w:sz w:val="24"/>
          <w:szCs w:val="24"/>
        </w:rPr>
        <w:t>by</w:t>
      </w:r>
      <w:r w:rsidRPr="009F5562">
        <w:rPr>
          <w:rFonts w:ascii="Arial Narrow" w:hAnsi="Arial Narrow"/>
          <w:sz w:val="24"/>
          <w:szCs w:val="24"/>
        </w:rPr>
        <w:t xml:space="preserve">  :</w:t>
      </w:r>
      <w:proofErr w:type="gramEnd"/>
      <w:r w:rsidRPr="009F5562">
        <w:rPr>
          <w:rFonts w:ascii="Arial Narrow" w:hAnsi="Arial Narrow"/>
          <w:b/>
          <w:bCs/>
          <w:sz w:val="24"/>
          <w:szCs w:val="24"/>
          <w:u w:val="single"/>
        </w:rPr>
        <w:t>__________________________________</w:t>
      </w:r>
      <w:r w:rsidRPr="009F5562">
        <w:rPr>
          <w:rFonts w:ascii="Arial Narrow" w:hAnsi="Arial Narrow"/>
          <w:sz w:val="24"/>
          <w:szCs w:val="24"/>
        </w:rPr>
        <w:t xml:space="preserve">  </w:t>
      </w:r>
      <w:r w:rsidRPr="009F5562">
        <w:rPr>
          <w:rFonts w:ascii="Arial Narrow" w:hAnsi="Arial Narrow"/>
          <w:b/>
          <w:sz w:val="24"/>
          <w:szCs w:val="24"/>
        </w:rPr>
        <w:t>Date</w:t>
      </w:r>
      <w:r w:rsidRPr="009F5562">
        <w:rPr>
          <w:rFonts w:ascii="Arial Narrow" w:hAnsi="Arial Narrow"/>
          <w:i/>
          <w:sz w:val="24"/>
          <w:szCs w:val="24"/>
        </w:rPr>
        <w:t xml:space="preserve"> :</w:t>
      </w:r>
      <w:r w:rsidRPr="009F5562">
        <w:rPr>
          <w:rFonts w:ascii="Arial Narrow" w:hAnsi="Arial Narrow"/>
          <w:b/>
          <w:bCs/>
          <w:sz w:val="24"/>
          <w:szCs w:val="24"/>
          <w:u w:val="single"/>
        </w:rPr>
        <w:t xml:space="preserve"> ________________________________</w:t>
      </w:r>
    </w:p>
    <w:p w14:paraId="6B8156BC" w14:textId="77777777" w:rsidR="002158DB" w:rsidRPr="009F5562" w:rsidRDefault="002158DB" w:rsidP="002158DB">
      <w:pPr>
        <w:pStyle w:val="OmniPage1"/>
        <w:framePr w:w="10140" w:h="5440" w:hRule="exact" w:hSpace="201" w:vSpace="201" w:wrap="around" w:vAnchor="page" w:hAnchor="page" w:x="946" w:y="7183"/>
        <w:tabs>
          <w:tab w:val="right" w:pos="1409"/>
        </w:tabs>
        <w:ind w:right="48"/>
        <w:rPr>
          <w:rFonts w:ascii="Arial Narrow" w:hAnsi="Arial Narrow"/>
          <w:sz w:val="22"/>
        </w:rPr>
      </w:pPr>
    </w:p>
    <w:p w14:paraId="4F5C5F0E" w14:textId="77777777" w:rsidR="00D438B7" w:rsidRPr="009F5562" w:rsidRDefault="00D438B7" w:rsidP="00D438B7">
      <w:pPr>
        <w:tabs>
          <w:tab w:val="left" w:pos="800"/>
          <w:tab w:val="center" w:pos="5400"/>
        </w:tabs>
        <w:jc w:val="left"/>
        <w:rPr>
          <w:rFonts w:ascii="Arial Narrow" w:hAnsi="Arial Narrow"/>
        </w:rPr>
      </w:pPr>
      <w:r w:rsidRPr="009F5562">
        <w:rPr>
          <w:rFonts w:ascii="Arial Narrow" w:hAnsi="Arial Narrow"/>
        </w:rPr>
        <w:tab/>
      </w:r>
      <w:r w:rsidRPr="009F5562">
        <w:rPr>
          <w:rFonts w:ascii="Arial Narrow" w:hAnsi="Arial Narrow"/>
        </w:rPr>
        <w:tab/>
      </w:r>
      <w:r w:rsidRPr="009F5562">
        <w:rPr>
          <w:rFonts w:ascii="Arial Narrow" w:hAnsi="Arial Narrow"/>
        </w:rPr>
        <w:tab/>
      </w:r>
    </w:p>
    <w:p w14:paraId="25B77B8C" w14:textId="7C6DAF9F" w:rsidR="00D438B7" w:rsidRPr="009F5562" w:rsidRDefault="00D438B7" w:rsidP="00D438B7">
      <w:pPr>
        <w:rPr>
          <w:rFonts w:ascii="Arial Narrow" w:hAnsi="Arial Narrow"/>
        </w:rPr>
      </w:pPr>
    </w:p>
    <w:p w14:paraId="2C963070" w14:textId="77777777" w:rsidR="00BB0CC4" w:rsidRPr="009F5562" w:rsidRDefault="00BB0CC4" w:rsidP="00D438B7">
      <w:pPr>
        <w:rPr>
          <w:rFonts w:ascii="Arial Narrow" w:hAnsi="Arial Narrow"/>
        </w:rPr>
      </w:pPr>
    </w:p>
    <w:sectPr w:rsidR="00BB0CC4" w:rsidRPr="009F5562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1CC09" w14:textId="77777777" w:rsidR="00D04661" w:rsidRDefault="00D04661" w:rsidP="00CF31BB">
      <w:r>
        <w:separator/>
      </w:r>
    </w:p>
  </w:endnote>
  <w:endnote w:type="continuationSeparator" w:id="0">
    <w:p w14:paraId="066C3C7B" w14:textId="77777777" w:rsidR="00D04661" w:rsidRDefault="00D04661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7E37DD09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31A0BF9E" w14:textId="77777777" w:rsidR="003071A0" w:rsidRPr="00655C58" w:rsidRDefault="00655C58" w:rsidP="00655C58">
          <w:pPr>
            <w:pStyle w:val="Contacts"/>
            <w:jc w:val="left"/>
            <w:rPr>
              <w:rFonts w:ascii="Times New Roman" w:hAnsi="Times New Roman"/>
              <w:i/>
            </w:rPr>
          </w:pPr>
          <w:r w:rsidRPr="00655C58">
            <w:rPr>
              <w:rFonts w:ascii="Times New Roman" w:hAnsi="Times New Roman"/>
              <w:i/>
              <w:sz w:val="18"/>
            </w:rPr>
            <w:t>Form Update : 30 June 2023</w:t>
          </w:r>
        </w:p>
      </w:tc>
      <w:tc>
        <w:tcPr>
          <w:tcW w:w="3597" w:type="dxa"/>
          <w:shd w:val="clear" w:color="auto" w:fill="auto"/>
          <w:vAlign w:val="center"/>
        </w:tcPr>
        <w:p w14:paraId="7EE3E13E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745075B" w14:textId="77777777" w:rsidR="003071A0" w:rsidRPr="009F4149" w:rsidRDefault="003071A0" w:rsidP="009F4149">
          <w:pPr>
            <w:pStyle w:val="Contacts"/>
          </w:pPr>
        </w:p>
      </w:tc>
    </w:tr>
    <w:tr w:rsidR="003071A0" w:rsidRPr="009F4149" w14:paraId="442BE830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0279E34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AECF526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F859ED9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38CC284D" w14:textId="77777777" w:rsidTr="002D3842">
      <w:tc>
        <w:tcPr>
          <w:tcW w:w="3596" w:type="dxa"/>
          <w:shd w:val="clear" w:color="auto" w:fill="auto"/>
          <w:vAlign w:val="center"/>
        </w:tcPr>
        <w:p w14:paraId="63774EEE" w14:textId="77777777" w:rsidR="00AE3FB7" w:rsidRPr="009F4149" w:rsidRDefault="00AE3FB7" w:rsidP="00B5050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31BE3F7" w14:textId="77777777" w:rsidR="00AE3FB7" w:rsidRPr="009F4149" w:rsidRDefault="00AE3FB7" w:rsidP="00B5050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0055CF7" w14:textId="77777777" w:rsidR="00AE3FB7" w:rsidRPr="009F4149" w:rsidRDefault="00AE3FB7" w:rsidP="00B50509">
          <w:pPr>
            <w:pStyle w:val="Contacts"/>
          </w:pPr>
        </w:p>
      </w:tc>
    </w:tr>
  </w:tbl>
  <w:p w14:paraId="0B32F123" w14:textId="77777777" w:rsidR="00835DE8" w:rsidRDefault="009F4149" w:rsidP="009F4149">
    <w:pPr>
      <w:pStyle w:val="Foot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2530FF32" wp14:editId="63BAF9F4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D11D09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983A6" w14:textId="77777777" w:rsidR="00D04661" w:rsidRDefault="00D04661" w:rsidP="00CF31BB">
      <w:r>
        <w:separator/>
      </w:r>
    </w:p>
  </w:footnote>
  <w:footnote w:type="continuationSeparator" w:id="0">
    <w:p w14:paraId="69C37F90" w14:textId="77777777" w:rsidR="00D04661" w:rsidRDefault="00D04661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7C24" w14:textId="77777777" w:rsidR="00BC1B68" w:rsidRPr="00835DE8" w:rsidRDefault="00D85B94" w:rsidP="00410E03">
    <w:pPr>
      <w:pStyle w:val="Header"/>
      <w:jc w:val="right"/>
    </w:pP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70016" behindDoc="0" locked="0" layoutInCell="1" allowOverlap="1" wp14:anchorId="5D00950F" wp14:editId="7A633EB5">
              <wp:simplePos x="0" y="0"/>
              <wp:positionH relativeFrom="column">
                <wp:posOffset>2751455</wp:posOffset>
              </wp:positionH>
              <wp:positionV relativeFrom="paragraph">
                <wp:posOffset>-396958</wp:posOffset>
              </wp:positionV>
              <wp:extent cx="3393440" cy="12280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3440" cy="1228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3E8D9" w14:textId="77777777" w:rsidR="00B50509" w:rsidRPr="00A354D1" w:rsidRDefault="00B50509" w:rsidP="00A354D1">
                          <w:pPr>
                            <w:ind w:right="440"/>
                            <w:jc w:val="right"/>
                            <w:rPr>
                              <w:rFonts w:ascii="Castellar" w:hAnsi="Castellar"/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A354D1">
                            <w:rPr>
                              <w:rFonts w:ascii="Castellar" w:hAnsi="Castellar"/>
                              <w:b/>
                              <w:color w:val="FFFFFF" w:themeColor="background1"/>
                              <w:sz w:val="32"/>
                            </w:rPr>
                            <w:t>THE LEGION OF MARY</w:t>
                          </w:r>
                        </w:p>
                        <w:p w14:paraId="71D89330" w14:textId="77777777" w:rsidR="00B50509" w:rsidRPr="00B50509" w:rsidRDefault="00B50509" w:rsidP="00A354D1">
                          <w:pPr>
                            <w:ind w:left="1440" w:right="440"/>
                            <w:jc w:val="right"/>
                            <w:rPr>
                              <w:rFonts w:ascii="Castellar" w:hAnsi="Castellar"/>
                              <w:b/>
                              <w:color w:val="FFFFFF" w:themeColor="background1"/>
                            </w:rPr>
                          </w:pPr>
                          <w:r w:rsidRPr="00B50509">
                            <w:rPr>
                              <w:rFonts w:ascii="Castellar" w:hAnsi="Castellar"/>
                              <w:b/>
                              <w:color w:val="FFFFFF" w:themeColor="background1"/>
                            </w:rPr>
                            <w:t>SINGAPORE SENATUS</w:t>
                          </w:r>
                        </w:p>
                        <w:p w14:paraId="1C9387C9" w14:textId="77777777" w:rsidR="00B50509" w:rsidRPr="00D85B94" w:rsidRDefault="00B50509" w:rsidP="00D85B94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  <w:t>Catholic Archdiocesan Education Centre</w:t>
                          </w:r>
                          <w:r w:rsid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  <w:t>No. 2, Highland Road, #03-10, Singapore 549102</w:t>
                          </w:r>
                        </w:p>
                        <w:p w14:paraId="62CCDA7F" w14:textId="77777777" w:rsidR="00B50509" w:rsidRPr="00D85B94" w:rsidRDefault="00B50509" w:rsidP="00A354D1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</w:rPr>
                          </w:pPr>
                          <w:r w:rsidRP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  <w:t xml:space="preserve">Website: </w:t>
                          </w:r>
                          <w:r w:rsidRP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  <w:u w:val="single"/>
                            </w:rPr>
                            <w:t>www.legiomariae.net</w:t>
                          </w:r>
                        </w:p>
                        <w:p w14:paraId="67E727FB" w14:textId="77777777" w:rsidR="00B50509" w:rsidRPr="00B50509" w:rsidRDefault="00B50509" w:rsidP="00B50509">
                          <w:pPr>
                            <w:ind w:right="800"/>
                            <w:jc w:val="both"/>
                            <w:rPr>
                              <w:rFonts w:ascii="Castellar" w:hAnsi="Castellar"/>
                              <w:b/>
                              <w:color w:val="FFFFFF" w:themeColor="background1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095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6.65pt;margin-top:-31.25pt;width:267.2pt;height:96.7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" filled="f" stroked="f">
              <v:textbox>
                <w:txbxContent>
                  <w:p w14:paraId="1713E8D9" w14:textId="77777777" w:rsidR="00B50509" w:rsidRPr="00A354D1" w:rsidRDefault="00B50509" w:rsidP="00A354D1">
                    <w:pPr>
                      <w:ind w:right="440"/>
                      <w:jc w:val="right"/>
                      <w:rPr>
                        <w:rFonts w:ascii="Castellar" w:hAnsi="Castellar"/>
                        <w:b/>
                        <w:color w:val="FFFFFF" w:themeColor="background1"/>
                        <w:sz w:val="32"/>
                      </w:rPr>
                    </w:pPr>
                    <w:r w:rsidRPr="00A354D1">
                      <w:rPr>
                        <w:rFonts w:ascii="Castellar" w:hAnsi="Castellar"/>
                        <w:b/>
                        <w:color w:val="FFFFFF" w:themeColor="background1"/>
                        <w:sz w:val="32"/>
                      </w:rPr>
                      <w:t>THE LEGION OF MARY</w:t>
                    </w:r>
                  </w:p>
                  <w:p w14:paraId="71D89330" w14:textId="77777777" w:rsidR="00B50509" w:rsidRPr="00B50509" w:rsidRDefault="00B50509" w:rsidP="00A354D1">
                    <w:pPr>
                      <w:ind w:left="1440" w:right="440"/>
                      <w:jc w:val="right"/>
                      <w:rPr>
                        <w:rFonts w:ascii="Castellar" w:hAnsi="Castellar"/>
                        <w:b/>
                        <w:color w:val="FFFFFF" w:themeColor="background1"/>
                      </w:rPr>
                    </w:pPr>
                    <w:r w:rsidRPr="00B50509">
                      <w:rPr>
                        <w:rFonts w:ascii="Castellar" w:hAnsi="Castellar"/>
                        <w:b/>
                        <w:color w:val="FFFFFF" w:themeColor="background1"/>
                      </w:rPr>
                      <w:t>SINGAPORE SENATUS</w:t>
                    </w:r>
                  </w:p>
                  <w:p w14:paraId="1C9387C9" w14:textId="77777777" w:rsidR="00B50509" w:rsidRPr="00D85B94" w:rsidRDefault="00B50509" w:rsidP="00D85B94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</w:pPr>
                    <w:r w:rsidRP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  <w:t>Catholic Archdiocesan Education Centre</w:t>
                    </w:r>
                    <w:r w:rsid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  <w:t xml:space="preserve"> </w:t>
                    </w:r>
                    <w:r w:rsidRP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  <w:t>No. 2, Highland Road, #03-10, Singapore 549102</w:t>
                    </w:r>
                  </w:p>
                  <w:p w14:paraId="62CCDA7F" w14:textId="77777777" w:rsidR="00B50509" w:rsidRPr="00D85B94" w:rsidRDefault="00B50509" w:rsidP="00A354D1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</w:rPr>
                    </w:pPr>
                    <w:r w:rsidRP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  <w:t xml:space="preserve">Website: </w:t>
                    </w:r>
                    <w:r w:rsidRP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  <w:u w:val="single"/>
                      </w:rPr>
                      <w:t>www.legiomariae.net</w:t>
                    </w:r>
                  </w:p>
                  <w:p w14:paraId="67E727FB" w14:textId="77777777" w:rsidR="00B50509" w:rsidRPr="00B50509" w:rsidRDefault="00B50509" w:rsidP="00B50509">
                    <w:pPr>
                      <w:ind w:right="800"/>
                      <w:jc w:val="both"/>
                      <w:rPr>
                        <w:rFonts w:ascii="Castellar" w:hAnsi="Castellar"/>
                        <w:b/>
                        <w:color w:val="FFFFFF" w:themeColor="background1"/>
                        <w:sz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354D1">
      <w:rPr>
        <w:noProof/>
        <w:lang w:eastAsia="zh-CN"/>
      </w:rPr>
      <w:drawing>
        <wp:anchor distT="0" distB="0" distL="114300" distR="114300" simplePos="0" relativeHeight="251667968" behindDoc="0" locked="0" layoutInCell="1" allowOverlap="1" wp14:anchorId="4C6992ED" wp14:editId="09365A9A">
          <wp:simplePos x="0" y="0"/>
          <wp:positionH relativeFrom="page">
            <wp:posOffset>6541127</wp:posOffset>
          </wp:positionH>
          <wp:positionV relativeFrom="margin">
            <wp:posOffset>-1034310</wp:posOffset>
          </wp:positionV>
          <wp:extent cx="612140" cy="1345565"/>
          <wp:effectExtent l="0" t="0" r="0" b="6985"/>
          <wp:wrapSquare wrapText="bothSides"/>
          <wp:docPr id="3" name="Picture 3" descr="File:Vexillum Legionis.jpg - Wikimedia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Vexillum Legionis.jpg - Wikimedia Common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3354" b="98476" l="7143" r="89881">
                                <a14:foregroundMark x1="79167" y1="6707" x2="79167" y2="6707"/>
                                <a14:foregroundMark x1="45238" y1="3354" x2="45238" y2="3354"/>
                                <a14:foregroundMark x1="19643" y1="6402" x2="19643" y2="6402"/>
                                <a14:foregroundMark x1="7143" y1="5183" x2="7143" y2="5183"/>
                                <a14:foregroundMark x1="87500" y1="4878" x2="87500" y2="4878"/>
                                <a14:foregroundMark x1="52976" y1="26829" x2="52976" y2="26829"/>
                                <a14:foregroundMark x1="42857" y1="85366" x2="42857" y2="85366"/>
                                <a14:foregroundMark x1="56548" y1="90854" x2="56548" y2="90854"/>
                                <a14:foregroundMark x1="58333" y1="95427" x2="58333" y2="95427"/>
                                <a14:foregroundMark x1="48810" y1="98476" x2="48810" y2="9847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1345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35DE8"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53E8AE2" wp14:editId="4B62B7C6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3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3AACB6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">
              <v:group id="Group 2" o:spid="_x0000_s1027" style="position:absolute;top:27622;width:68580;height:70134" coordorigin="" coordsize="68581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8" style="position:absolute;width:68549;height:70133" coordorigin=",-146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-146;width:67818;height:7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4" o:title="" croptop="1f" cropbottom="23345f" cropright="455f"/>
                <v:path arrowok="t"/>
                <o:lock v:ext="edit" aspectratio="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509"/>
    <w:rsid w:val="0005135F"/>
    <w:rsid w:val="00086F47"/>
    <w:rsid w:val="000C75BF"/>
    <w:rsid w:val="001034AB"/>
    <w:rsid w:val="00110721"/>
    <w:rsid w:val="001257F0"/>
    <w:rsid w:val="0016108E"/>
    <w:rsid w:val="001A199E"/>
    <w:rsid w:val="001C42C8"/>
    <w:rsid w:val="001C672C"/>
    <w:rsid w:val="00205FE0"/>
    <w:rsid w:val="002158DB"/>
    <w:rsid w:val="00246BBD"/>
    <w:rsid w:val="0025130C"/>
    <w:rsid w:val="002537F7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A0096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55C58"/>
    <w:rsid w:val="00684557"/>
    <w:rsid w:val="006859BF"/>
    <w:rsid w:val="006A7299"/>
    <w:rsid w:val="006C7D64"/>
    <w:rsid w:val="006D43A7"/>
    <w:rsid w:val="0071089C"/>
    <w:rsid w:val="0077278F"/>
    <w:rsid w:val="007B52D2"/>
    <w:rsid w:val="007C1F7D"/>
    <w:rsid w:val="007D4902"/>
    <w:rsid w:val="00806CAA"/>
    <w:rsid w:val="00835DE8"/>
    <w:rsid w:val="00835E28"/>
    <w:rsid w:val="008C5804"/>
    <w:rsid w:val="008D3EE1"/>
    <w:rsid w:val="00915359"/>
    <w:rsid w:val="009E6AC6"/>
    <w:rsid w:val="009F4149"/>
    <w:rsid w:val="009F5562"/>
    <w:rsid w:val="00A02846"/>
    <w:rsid w:val="00A3321A"/>
    <w:rsid w:val="00A354D1"/>
    <w:rsid w:val="00A73AE1"/>
    <w:rsid w:val="00AB2833"/>
    <w:rsid w:val="00AC7198"/>
    <w:rsid w:val="00AE3FB7"/>
    <w:rsid w:val="00B122BA"/>
    <w:rsid w:val="00B16751"/>
    <w:rsid w:val="00B409D5"/>
    <w:rsid w:val="00B44647"/>
    <w:rsid w:val="00B45F61"/>
    <w:rsid w:val="00B50509"/>
    <w:rsid w:val="00BB0CC4"/>
    <w:rsid w:val="00BC1B68"/>
    <w:rsid w:val="00BE6B42"/>
    <w:rsid w:val="00BF5A49"/>
    <w:rsid w:val="00C50E6D"/>
    <w:rsid w:val="00C520D9"/>
    <w:rsid w:val="00C84BD5"/>
    <w:rsid w:val="00CE5C6D"/>
    <w:rsid w:val="00CF31BB"/>
    <w:rsid w:val="00D04661"/>
    <w:rsid w:val="00D438B7"/>
    <w:rsid w:val="00D4436A"/>
    <w:rsid w:val="00D6748B"/>
    <w:rsid w:val="00D832D3"/>
    <w:rsid w:val="00D85B94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A3298"/>
    <w:rsid w:val="00FB3407"/>
    <w:rsid w:val="00FC0271"/>
    <w:rsid w:val="00FD50AA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05D3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4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0509"/>
    <w:rPr>
      <w:color w:val="0096D2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354D1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customStyle="1" w:styleId="OmniPage1">
    <w:name w:val="OmniPage #1"/>
    <w:basedOn w:val="Normal"/>
    <w:rsid w:val="00A354D1"/>
    <w:pPr>
      <w:spacing w:after="0" w:line="260" w:lineRule="exact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OmniPage2">
    <w:name w:val="OmniPage #2"/>
    <w:basedOn w:val="Normal"/>
    <w:rsid w:val="00BB0CC4"/>
    <w:pPr>
      <w:spacing w:after="0" w:line="280" w:lineRule="exact"/>
      <w:jc w:val="left"/>
    </w:pPr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-PC\AppData\Roaming\Microsoft\Templates\Small%20business%20client%20intake%20form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9496EB-E018-4823-A1E2-2AB03E2D80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16c05727-aa75-4e4a-9b5f-8a80a1165891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2023-06-30T08:49:00Z</dcterms:created>
  <dcterms:modified xsi:type="dcterms:W3CDTF">2023-07-10T14:03:00Z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